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199" w:type="dxa"/>
        <w:tblInd w:w="-106" w:type="dxa"/>
        <w:tblLayout w:type="fixed"/>
        <w:tblLook w:val="0000"/>
      </w:tblPr>
      <w:tblGrid>
        <w:gridCol w:w="4678"/>
        <w:gridCol w:w="1559"/>
        <w:gridCol w:w="4962"/>
      </w:tblGrid>
      <w:tr w:rsidR="00AE476B">
        <w:trPr>
          <w:trHeight w:val="1989"/>
        </w:trPr>
        <w:tc>
          <w:tcPr>
            <w:tcW w:w="4678" w:type="dxa"/>
          </w:tcPr>
          <w:p w:rsidR="00AE476B" w:rsidRDefault="00AE476B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</w:rPr>
            </w:pPr>
            <w:r>
              <w:rPr>
                <w:rFonts w:ascii="Times New Roman" w:hAnsi="Times New Roman" w:cs="Times New Roman"/>
                <w:b/>
                <w:bCs/>
                <w:sz w:val="2"/>
                <w:szCs w:val="2"/>
              </w:rPr>
              <w:t>8</w:t>
            </w:r>
          </w:p>
          <w:p w:rsidR="00AE476B" w:rsidRDefault="00AE476B">
            <w:pPr>
              <w:pStyle w:val="Heading1"/>
              <w:rPr>
                <w:b/>
                <w:bCs/>
                <w:sz w:val="24"/>
                <w:szCs w:val="24"/>
              </w:rPr>
            </w:pPr>
          </w:p>
          <w:p w:rsidR="00AE476B" w:rsidRDefault="00AE476B">
            <w:pPr>
              <w:pStyle w:val="Heading1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Татарстан  Республикасы</w:t>
            </w:r>
          </w:p>
          <w:p w:rsidR="00AE476B" w:rsidRDefault="00AE476B">
            <w:pPr>
              <w:pStyle w:val="BodyTex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  <w:t>Арча муни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ципаль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  <w:t xml:space="preserve"> районының </w:t>
            </w:r>
          </w:p>
          <w:p w:rsidR="00AE476B" w:rsidRDefault="00AE476B">
            <w:pPr>
              <w:pStyle w:val="BodyTex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  <w:t xml:space="preserve"> Арча шәһәр  муниципаль берәмлеге</w:t>
            </w:r>
          </w:p>
          <w:p w:rsidR="00AE476B" w:rsidRDefault="00AE476B">
            <w:pPr>
              <w:pStyle w:val="BodyTex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  <w:t xml:space="preserve">Арча шәһәр Советы </w:t>
            </w:r>
          </w:p>
          <w:p w:rsidR="00AE476B" w:rsidRDefault="00AE476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422000, Арча ш.,Совет м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  <w:t>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йданы, 27</w:t>
            </w:r>
          </w:p>
          <w:p w:rsidR="00AE476B" w:rsidRDefault="00AE47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тел. 3-16-25, 3-12-35</w:t>
            </w:r>
          </w:p>
        </w:tc>
        <w:tc>
          <w:tcPr>
            <w:tcW w:w="1559" w:type="dxa"/>
            <w:vAlign w:val="center"/>
          </w:tcPr>
          <w:p w:rsidR="00AE476B" w:rsidRDefault="00AE476B">
            <w:pPr>
              <w:ind w:left="-3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962" w:type="dxa"/>
          </w:tcPr>
          <w:p w:rsidR="00AE476B" w:rsidRDefault="00AE476B">
            <w:pPr>
              <w:pStyle w:val="Heading1"/>
              <w:rPr>
                <w:b/>
                <w:bCs/>
                <w:sz w:val="24"/>
                <w:szCs w:val="24"/>
                <w:lang w:val="tt-RU"/>
              </w:rPr>
            </w:pPr>
          </w:p>
          <w:p w:rsidR="00AE476B" w:rsidRDefault="00AE476B">
            <w:pPr>
              <w:pStyle w:val="Heading1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tt-RU"/>
              </w:rPr>
              <w:t>Муни</w:t>
            </w:r>
            <w:r>
              <w:rPr>
                <w:b/>
                <w:bCs/>
                <w:sz w:val="24"/>
                <w:szCs w:val="24"/>
              </w:rPr>
              <w:t>ципальное образование</w:t>
            </w:r>
          </w:p>
          <w:p w:rsidR="00AE476B" w:rsidRDefault="00AE476B">
            <w:pPr>
              <w:pStyle w:val="Heading1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город Арск </w:t>
            </w:r>
          </w:p>
          <w:p w:rsidR="00AE476B" w:rsidRDefault="00AE476B">
            <w:pPr>
              <w:pStyle w:val="Heading1"/>
              <w:rPr>
                <w:b/>
                <w:bCs/>
                <w:sz w:val="24"/>
                <w:szCs w:val="24"/>
                <w:lang w:val="tt-RU"/>
              </w:rPr>
            </w:pPr>
            <w:r>
              <w:rPr>
                <w:b/>
                <w:bCs/>
                <w:sz w:val="24"/>
                <w:szCs w:val="24"/>
              </w:rPr>
              <w:t>Арского муниципального района Республики  Татарстан</w:t>
            </w:r>
          </w:p>
          <w:p w:rsidR="00AE476B" w:rsidRDefault="00AE476B">
            <w:pPr>
              <w:pStyle w:val="BodyTex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Совет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  <w:t xml:space="preserve"> города Арск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AE476B" w:rsidRDefault="00AE476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422000, г. Арск, площадь Советская , 27</w:t>
            </w:r>
          </w:p>
          <w:p w:rsidR="00AE476B" w:rsidRDefault="00AE47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тел. 3-16-25, 3-12-35</w:t>
            </w:r>
          </w:p>
        </w:tc>
      </w:tr>
    </w:tbl>
    <w:p w:rsidR="00AE476B" w:rsidRDefault="00AE476B" w:rsidP="0026521A">
      <w:pPr>
        <w:pStyle w:val="Heading1"/>
        <w:jc w:val="left"/>
      </w:pPr>
      <w:r>
        <w:rPr>
          <w:noProof/>
        </w:rPr>
        <w:pict>
          <v:line id="_x0000_s1026" style="position:absolute;z-index:251658240;mso-position-horizontal-relative:text;mso-position-vertical-relative:text" from="-30pt,19.45pt" to="515pt,19.45pt" strokeweight="4.5pt">
            <v:stroke linestyle="thickThin"/>
            <w10:wrap type="topAndBottom"/>
          </v:line>
        </w:pict>
      </w:r>
    </w:p>
    <w:p w:rsidR="00AE476B" w:rsidRDefault="00AE476B" w:rsidP="00BB7703">
      <w:pPr>
        <w:pStyle w:val="Heading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AE476B" w:rsidRDefault="00AE476B" w:rsidP="00BB7703">
      <w:pPr>
        <w:pStyle w:val="Heading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Совета города Арск</w:t>
      </w:r>
    </w:p>
    <w:p w:rsidR="00AE476B" w:rsidRDefault="00AE476B" w:rsidP="0026521A">
      <w:pPr>
        <w:pStyle w:val="ConsNormal"/>
        <w:ind w:right="0" w:firstLine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«09» ноября  2012 года                                                                                     № 57</w:t>
      </w:r>
    </w:p>
    <w:p w:rsidR="00AE476B" w:rsidRDefault="00AE476B" w:rsidP="0026521A">
      <w:pPr>
        <w:pStyle w:val="ConsNormal"/>
        <w:ind w:right="0" w:firstLine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E476B" w:rsidRDefault="00AE476B" w:rsidP="00F874A9">
      <w:pPr>
        <w:pStyle w:val="a0"/>
        <w:spacing w:after="0" w:line="240" w:lineRule="auto"/>
        <w:ind w:left="705" w:firstLine="42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E134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 внесении изменений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и дополнений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в решение Совета города Арск</w:t>
      </w:r>
    </w:p>
    <w:p w:rsidR="00AE476B" w:rsidRDefault="00AE476B" w:rsidP="00F874A9">
      <w:pPr>
        <w:pStyle w:val="a0"/>
        <w:spacing w:after="0" w:line="240" w:lineRule="auto"/>
        <w:ind w:left="705" w:firstLine="429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EE1347">
        <w:rPr>
          <w:rFonts w:ascii="Times New Roman" w:hAnsi="Times New Roman" w:cs="Times New Roman"/>
          <w:b/>
          <w:bCs/>
          <w:sz w:val="28"/>
          <w:szCs w:val="28"/>
        </w:rPr>
        <w:t>от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10.05.2012  № 47 и в Положение</w:t>
      </w:r>
      <w:r w:rsidRPr="00EE1347">
        <w:rPr>
          <w:rFonts w:ascii="Times New Roman" w:hAnsi="Times New Roman" w:cs="Times New Roman"/>
          <w:b/>
          <w:bCs/>
          <w:sz w:val="28"/>
          <w:szCs w:val="28"/>
        </w:rPr>
        <w:t xml:space="preserve">   «</w:t>
      </w:r>
      <w:r w:rsidRPr="00EE134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б организации сбора и</w:t>
      </w:r>
    </w:p>
    <w:p w:rsidR="00AE476B" w:rsidRDefault="00AE476B" w:rsidP="00F874A9">
      <w:pPr>
        <w:pStyle w:val="a0"/>
        <w:spacing w:after="0" w:line="240" w:lineRule="auto"/>
        <w:ind w:left="705" w:firstLine="429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EE134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вывоза бытовых отходов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и мусора </w:t>
      </w:r>
      <w:r w:rsidRPr="00EE134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 территории</w:t>
      </w:r>
    </w:p>
    <w:p w:rsidR="00AE476B" w:rsidRPr="00EE1347" w:rsidRDefault="00AE476B" w:rsidP="00F874A9">
      <w:pPr>
        <w:pStyle w:val="a0"/>
        <w:spacing w:after="0" w:line="240" w:lineRule="auto"/>
        <w:ind w:left="705" w:firstLine="42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муниципального образования «город Арск».</w:t>
      </w:r>
    </w:p>
    <w:p w:rsidR="00AE476B" w:rsidRPr="00EE1347" w:rsidRDefault="00AE476B" w:rsidP="00F874A9">
      <w:pPr>
        <w:ind w:firstLine="539"/>
        <w:jc w:val="both"/>
        <w:rPr>
          <w:b/>
          <w:bCs/>
          <w:color w:val="000000"/>
          <w:sz w:val="28"/>
          <w:szCs w:val="28"/>
        </w:rPr>
      </w:pPr>
    </w:p>
    <w:p w:rsidR="00AE476B" w:rsidRPr="005D05C0" w:rsidRDefault="00AE476B" w:rsidP="00F874A9">
      <w:pPr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D05C0">
        <w:rPr>
          <w:rFonts w:ascii="Times New Roman" w:hAnsi="Times New Roman" w:cs="Times New Roman"/>
          <w:sz w:val="28"/>
          <w:szCs w:val="28"/>
        </w:rPr>
        <w:t>В соответствии со ст. 14 Федерального закона от 06.10.2003 №131-ФЗ  «Об общих принципах организации местного самоуправления в Российской Федерации», ст. 7 Федерального закона 10.01.2002 «Об охране окружающей среды», Федеральным законом  24.06.1998 №89-ФЗ «Об отходах производства и потребления», в целях совершенствования деятельности по обращению с отходами потребления в муниципальном образовании «город Арск» Совет</w:t>
      </w:r>
      <w:r w:rsidRPr="005D05C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D05C0">
        <w:rPr>
          <w:rFonts w:ascii="Times New Roman" w:hAnsi="Times New Roman" w:cs="Times New Roman"/>
          <w:sz w:val="28"/>
          <w:szCs w:val="28"/>
        </w:rPr>
        <w:t>города</w:t>
      </w:r>
      <w:r w:rsidRPr="005D05C0">
        <w:rPr>
          <w:rFonts w:ascii="Times New Roman" w:hAnsi="Times New Roman" w:cs="Times New Roman"/>
          <w:b/>
          <w:bCs/>
          <w:sz w:val="28"/>
          <w:szCs w:val="28"/>
        </w:rPr>
        <w:t xml:space="preserve"> решил:</w:t>
      </w:r>
    </w:p>
    <w:p w:rsidR="00AE476B" w:rsidRPr="005D05C0" w:rsidRDefault="00AE476B" w:rsidP="00F874A9">
      <w:pPr>
        <w:pStyle w:val="a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D05C0">
        <w:rPr>
          <w:rFonts w:ascii="Times New Roman" w:hAnsi="Times New Roman" w:cs="Times New Roman"/>
          <w:color w:val="000000"/>
          <w:sz w:val="28"/>
          <w:szCs w:val="28"/>
        </w:rPr>
        <w:t xml:space="preserve">1. Внести в решение </w:t>
      </w:r>
      <w:r w:rsidRPr="005D05C0">
        <w:rPr>
          <w:rFonts w:ascii="Times New Roman" w:hAnsi="Times New Roman" w:cs="Times New Roman"/>
          <w:sz w:val="28"/>
          <w:szCs w:val="28"/>
        </w:rPr>
        <w:t>Совета города Арск от 10.05.2012 № 47 «</w:t>
      </w:r>
      <w:r w:rsidRPr="005D05C0">
        <w:rPr>
          <w:rFonts w:ascii="Times New Roman" w:hAnsi="Times New Roman" w:cs="Times New Roman"/>
          <w:sz w:val="28"/>
          <w:szCs w:val="28"/>
          <w:lang w:eastAsia="ru-RU"/>
        </w:rPr>
        <w:t>Об утверждении Положения об организации сбора и вывоза бытовых отходов и мусора на территории муниципального образования «город Арск</w:t>
      </w:r>
      <w:r w:rsidRPr="005D05C0">
        <w:rPr>
          <w:rFonts w:ascii="Times New Roman" w:hAnsi="Times New Roman" w:cs="Times New Roman"/>
          <w:sz w:val="28"/>
          <w:szCs w:val="28"/>
        </w:rPr>
        <w:t xml:space="preserve">» </w:t>
      </w:r>
      <w:r w:rsidRPr="005D05C0">
        <w:rPr>
          <w:rFonts w:ascii="Times New Roman" w:hAnsi="Times New Roman" w:cs="Times New Roman"/>
          <w:color w:val="000000"/>
          <w:sz w:val="28"/>
          <w:szCs w:val="28"/>
        </w:rPr>
        <w:t xml:space="preserve">следующее изменение: </w:t>
      </w:r>
    </w:p>
    <w:p w:rsidR="00AE476B" w:rsidRPr="005D05C0" w:rsidRDefault="00AE476B" w:rsidP="00F874A9">
      <w:pPr>
        <w:autoSpaceDE w:val="0"/>
        <w:autoSpaceDN w:val="0"/>
        <w:adjustRightInd w:val="0"/>
        <w:ind w:firstLine="540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 w:rsidRPr="005D05C0">
        <w:rPr>
          <w:rFonts w:ascii="Times New Roman" w:hAnsi="Times New Roman" w:cs="Times New Roman"/>
          <w:color w:val="000000"/>
          <w:sz w:val="28"/>
          <w:szCs w:val="28"/>
        </w:rPr>
        <w:t>1) пункт 1. изложить в следующей редакции:</w:t>
      </w:r>
    </w:p>
    <w:p w:rsidR="00AE476B" w:rsidRPr="005D05C0" w:rsidRDefault="00AE476B" w:rsidP="00F874A9">
      <w:pPr>
        <w:autoSpaceDE w:val="0"/>
        <w:autoSpaceDN w:val="0"/>
        <w:adjustRightInd w:val="0"/>
        <w:ind w:firstLine="540"/>
        <w:jc w:val="both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5D05C0">
        <w:rPr>
          <w:rFonts w:ascii="Times New Roman" w:hAnsi="Times New Roman" w:cs="Times New Roman"/>
          <w:color w:val="000000"/>
          <w:sz w:val="28"/>
          <w:szCs w:val="28"/>
        </w:rPr>
        <w:t>«Утвердить прилагаемое</w:t>
      </w:r>
      <w:r w:rsidRPr="005D05C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5D05C0">
        <w:rPr>
          <w:rFonts w:ascii="Times New Roman" w:hAnsi="Times New Roman" w:cs="Times New Roman"/>
          <w:sz w:val="28"/>
          <w:szCs w:val="28"/>
        </w:rPr>
        <w:t>Положение об организации сбора и вывоза бытовых отходов и мусора на территории муниципального образования</w:t>
      </w:r>
      <w:r w:rsidRPr="005D05C0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AE476B" w:rsidRPr="005D05C0" w:rsidRDefault="00AE476B" w:rsidP="00F874A9">
      <w:pPr>
        <w:pStyle w:val="a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D05C0">
        <w:rPr>
          <w:rFonts w:ascii="Times New Roman" w:hAnsi="Times New Roman" w:cs="Times New Roman"/>
          <w:color w:val="000000"/>
          <w:sz w:val="28"/>
          <w:szCs w:val="28"/>
        </w:rPr>
        <w:t xml:space="preserve">2. Внести в Положение </w:t>
      </w:r>
      <w:r w:rsidRPr="005D05C0">
        <w:rPr>
          <w:rFonts w:ascii="Times New Roman" w:hAnsi="Times New Roman" w:cs="Times New Roman"/>
          <w:sz w:val="28"/>
          <w:szCs w:val="28"/>
        </w:rPr>
        <w:t>«</w:t>
      </w:r>
      <w:r w:rsidRPr="005D05C0">
        <w:rPr>
          <w:rFonts w:ascii="Times New Roman" w:hAnsi="Times New Roman" w:cs="Times New Roman"/>
          <w:sz w:val="28"/>
          <w:szCs w:val="28"/>
          <w:lang w:eastAsia="ru-RU"/>
        </w:rPr>
        <w:t>Об организации сбора и вывоза бытовых отходов и мусора на территории муниципального образования «город Арск</w:t>
      </w:r>
      <w:r w:rsidRPr="005D05C0">
        <w:rPr>
          <w:rFonts w:ascii="Times New Roman" w:hAnsi="Times New Roman" w:cs="Times New Roman"/>
          <w:sz w:val="28"/>
          <w:szCs w:val="28"/>
        </w:rPr>
        <w:t xml:space="preserve">» утвержденное решением  Совета города Арск от 10.05.2012 № 47 </w:t>
      </w:r>
      <w:r w:rsidRPr="005D05C0">
        <w:rPr>
          <w:rFonts w:ascii="Times New Roman" w:hAnsi="Times New Roman" w:cs="Times New Roman"/>
          <w:color w:val="000000"/>
          <w:sz w:val="28"/>
          <w:szCs w:val="28"/>
        </w:rPr>
        <w:t xml:space="preserve">следующие изменения: </w:t>
      </w:r>
    </w:p>
    <w:p w:rsidR="00AE476B" w:rsidRPr="005D05C0" w:rsidRDefault="00AE476B" w:rsidP="00F874A9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D05C0">
        <w:rPr>
          <w:rFonts w:ascii="Times New Roman" w:hAnsi="Times New Roman" w:cs="Times New Roman"/>
          <w:color w:val="000000"/>
          <w:sz w:val="28"/>
          <w:szCs w:val="28"/>
        </w:rPr>
        <w:t xml:space="preserve">1) в пункте 2.5 абзацы 6,7 исключить; </w:t>
      </w:r>
    </w:p>
    <w:p w:rsidR="00AE476B" w:rsidRPr="005D05C0" w:rsidRDefault="00AE476B" w:rsidP="00F874A9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D05C0">
        <w:rPr>
          <w:rFonts w:ascii="Times New Roman" w:hAnsi="Times New Roman" w:cs="Times New Roman"/>
          <w:color w:val="000000"/>
          <w:sz w:val="28"/>
          <w:szCs w:val="28"/>
        </w:rPr>
        <w:t>2) в пункт 2.5. добавить подпункт 2.5.1. и изложить в следующей редакции:</w:t>
      </w:r>
    </w:p>
    <w:p w:rsidR="00AE476B" w:rsidRPr="005D05C0" w:rsidRDefault="00AE476B" w:rsidP="00F874A9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D05C0">
        <w:rPr>
          <w:rFonts w:ascii="Times New Roman" w:hAnsi="Times New Roman" w:cs="Times New Roman"/>
          <w:color w:val="000000"/>
          <w:sz w:val="28"/>
          <w:szCs w:val="28"/>
        </w:rPr>
        <w:t xml:space="preserve"> «2.5.1. Индивидуальные предприниматели и юридические лица, являющиеся собственниками отходов, имеют право:</w:t>
      </w:r>
    </w:p>
    <w:p w:rsidR="00AE476B" w:rsidRPr="005D05C0" w:rsidRDefault="00AE476B" w:rsidP="00F874A9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D05C0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5D05C0">
        <w:rPr>
          <w:rFonts w:ascii="Times New Roman" w:hAnsi="Times New Roman" w:cs="Times New Roman"/>
          <w:sz w:val="28"/>
          <w:szCs w:val="28"/>
        </w:rPr>
        <w:t xml:space="preserve"> заключать договоры на предоставление права осуществления деятельности с собственными отходами иным лицам, осуществляющим деятельность по обращению с отходами;</w:t>
      </w:r>
    </w:p>
    <w:p w:rsidR="00AE476B" w:rsidRPr="005D05C0" w:rsidRDefault="00AE476B" w:rsidP="00F874A9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D05C0">
        <w:rPr>
          <w:rFonts w:ascii="Times New Roman" w:hAnsi="Times New Roman" w:cs="Times New Roman"/>
          <w:sz w:val="28"/>
          <w:szCs w:val="28"/>
        </w:rPr>
        <w:t>- в установленном законодательством порядке передавать лицам, эксплуатирующим объекты размещения отходов, в случае осуществления вывоза отходов собственным транспортом на эти объекты;</w:t>
      </w:r>
    </w:p>
    <w:p w:rsidR="00AE476B" w:rsidRPr="005D05C0" w:rsidRDefault="00AE476B" w:rsidP="00F874A9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D05C0">
        <w:rPr>
          <w:rFonts w:ascii="Times New Roman" w:hAnsi="Times New Roman" w:cs="Times New Roman"/>
          <w:sz w:val="28"/>
          <w:szCs w:val="28"/>
        </w:rPr>
        <w:t>- совершать иные действия предусмотренные федеральным законодательством.»</w:t>
      </w:r>
    </w:p>
    <w:p w:rsidR="00AE476B" w:rsidRPr="005D05C0" w:rsidRDefault="00AE476B" w:rsidP="00F874A9">
      <w:pPr>
        <w:autoSpaceDE w:val="0"/>
        <w:autoSpaceDN w:val="0"/>
        <w:adjustRightInd w:val="0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5D05C0">
        <w:rPr>
          <w:rFonts w:ascii="Times New Roman" w:hAnsi="Times New Roman" w:cs="Times New Roman"/>
          <w:color w:val="000000"/>
          <w:sz w:val="28"/>
          <w:szCs w:val="28"/>
        </w:rPr>
        <w:t>3) в пункте 2.6. абзаце 4 слова «со специализированной организацией» исключить.</w:t>
      </w:r>
    </w:p>
    <w:p w:rsidR="00AE476B" w:rsidRPr="005D05C0" w:rsidRDefault="00AE476B" w:rsidP="00F874A9">
      <w:pPr>
        <w:autoSpaceDE w:val="0"/>
        <w:autoSpaceDN w:val="0"/>
        <w:adjustRightInd w:val="0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5D05C0">
        <w:rPr>
          <w:rFonts w:ascii="Times New Roman" w:hAnsi="Times New Roman" w:cs="Times New Roman"/>
          <w:sz w:val="28"/>
          <w:szCs w:val="28"/>
        </w:rPr>
        <w:t>4)  пункт 3.5. изложить в следующей редакции:</w:t>
      </w:r>
    </w:p>
    <w:p w:rsidR="00AE476B" w:rsidRPr="005D05C0" w:rsidRDefault="00AE476B" w:rsidP="00F874A9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D05C0">
        <w:rPr>
          <w:rFonts w:ascii="Times New Roman" w:hAnsi="Times New Roman" w:cs="Times New Roman"/>
          <w:sz w:val="28"/>
          <w:szCs w:val="28"/>
        </w:rPr>
        <w:t xml:space="preserve"> «Вывоз отходов от индивидуальных жилых домов усадебного типа осуществляется по договору владельцем индивидуального жилого дома либо самостоятельно при соблюдении установленных федеральным законодательством требований»;</w:t>
      </w:r>
    </w:p>
    <w:p w:rsidR="00AE476B" w:rsidRPr="005D05C0" w:rsidRDefault="00AE476B" w:rsidP="00F874A9">
      <w:pPr>
        <w:shd w:val="clear" w:color="auto" w:fill="FFFFFF"/>
        <w:ind w:right="5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D05C0">
        <w:rPr>
          <w:rFonts w:ascii="Times New Roman" w:hAnsi="Times New Roman" w:cs="Times New Roman"/>
          <w:sz w:val="28"/>
          <w:szCs w:val="28"/>
        </w:rPr>
        <w:t>5) пункт 3.9. изложить в следующей редакции:</w:t>
      </w:r>
    </w:p>
    <w:p w:rsidR="00AE476B" w:rsidRPr="005D05C0" w:rsidRDefault="00AE476B" w:rsidP="00F874A9">
      <w:pPr>
        <w:shd w:val="clear" w:color="auto" w:fill="FFFFFF"/>
        <w:ind w:right="5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D05C0">
        <w:rPr>
          <w:rFonts w:ascii="Times New Roman" w:hAnsi="Times New Roman" w:cs="Times New Roman"/>
          <w:sz w:val="28"/>
          <w:szCs w:val="28"/>
        </w:rPr>
        <w:t>«Вывоз отходов с территории некоммерческих организаций (садоводческих, огороднических и дачных объединений граждан, гаражно-строительных кооперативов) осуществляется по договору либо самостоятельно при соблюдении установленных федеральным законодательством требований»;</w:t>
      </w:r>
    </w:p>
    <w:p w:rsidR="00AE476B" w:rsidRPr="005D05C0" w:rsidRDefault="00AE476B" w:rsidP="00F874A9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D05C0">
        <w:rPr>
          <w:rFonts w:ascii="Times New Roman" w:hAnsi="Times New Roman" w:cs="Times New Roman"/>
          <w:color w:val="000000"/>
          <w:sz w:val="28"/>
          <w:szCs w:val="28"/>
        </w:rPr>
        <w:t>13) пункт 3.10. изложить в следующей редакции:</w:t>
      </w:r>
    </w:p>
    <w:p w:rsidR="00AE476B" w:rsidRPr="005D05C0" w:rsidRDefault="00AE476B" w:rsidP="00F874A9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D05C0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5D05C0">
        <w:rPr>
          <w:rFonts w:ascii="Times New Roman" w:hAnsi="Times New Roman" w:cs="Times New Roman"/>
          <w:sz w:val="28"/>
          <w:szCs w:val="28"/>
        </w:rPr>
        <w:t>3.10. Ответственность за организацию сбора и вывоза отходов с территории некоммерческих организаций (садоводческих, огороднических и дачных объединений граждан, гаражно-строительных кооперативов) возлагается на соответствующие некоммерческие организации.</w:t>
      </w:r>
      <w:r w:rsidRPr="005D05C0">
        <w:rPr>
          <w:rFonts w:ascii="Times New Roman" w:hAnsi="Times New Roman" w:cs="Times New Roman"/>
          <w:color w:val="000000"/>
          <w:sz w:val="28"/>
          <w:szCs w:val="28"/>
        </w:rPr>
        <w:t>»;</w:t>
      </w:r>
    </w:p>
    <w:p w:rsidR="00AE476B" w:rsidRPr="005D05C0" w:rsidRDefault="00AE476B" w:rsidP="00F874A9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D05C0">
        <w:rPr>
          <w:rFonts w:ascii="Times New Roman" w:hAnsi="Times New Roman" w:cs="Times New Roman"/>
          <w:color w:val="000000"/>
          <w:sz w:val="28"/>
          <w:szCs w:val="28"/>
        </w:rPr>
        <w:t>13) пункт 4.2. изложить в следующей редакции:</w:t>
      </w:r>
    </w:p>
    <w:p w:rsidR="00AE476B" w:rsidRPr="005D05C0" w:rsidRDefault="00AE476B" w:rsidP="00F874A9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D05C0">
        <w:rPr>
          <w:rFonts w:ascii="Times New Roman" w:hAnsi="Times New Roman" w:cs="Times New Roman"/>
          <w:color w:val="000000"/>
          <w:sz w:val="28"/>
          <w:szCs w:val="28"/>
        </w:rPr>
        <w:t>«Вывоз отходов, образующихся при проведении работ по строительству, ремонту или реконструкции объектов, осуществляется с территории строительной площадки силами лиц, осуществляющих данные работы либо по договору с организациями, осуществляющими деятельности в области обращения с отходами в установленном законом порядке».</w:t>
      </w:r>
    </w:p>
    <w:p w:rsidR="00AE476B" w:rsidRPr="005D05C0" w:rsidRDefault="00AE476B" w:rsidP="00F874A9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D05C0">
        <w:rPr>
          <w:rFonts w:ascii="Times New Roman" w:hAnsi="Times New Roman" w:cs="Times New Roman"/>
          <w:color w:val="000000"/>
          <w:sz w:val="28"/>
          <w:szCs w:val="28"/>
        </w:rPr>
        <w:t>14) в пункте 4.4. предложение «Вывоз отходов из контейнеров осуществляется не реже одного раза в три дня.» исключить;</w:t>
      </w:r>
    </w:p>
    <w:p w:rsidR="00AE476B" w:rsidRPr="005D05C0" w:rsidRDefault="00AE476B" w:rsidP="00F874A9">
      <w:pPr>
        <w:shd w:val="clear" w:color="auto" w:fill="FFFFFF"/>
        <w:ind w:right="5"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D05C0">
        <w:rPr>
          <w:rFonts w:ascii="Times New Roman" w:hAnsi="Times New Roman" w:cs="Times New Roman"/>
          <w:color w:val="000000"/>
          <w:sz w:val="28"/>
          <w:szCs w:val="28"/>
        </w:rPr>
        <w:t>14) пункты 4.9, 4.11. исключить;</w:t>
      </w:r>
    </w:p>
    <w:p w:rsidR="00AE476B" w:rsidRPr="005D05C0" w:rsidRDefault="00AE476B" w:rsidP="00F874A9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D05C0">
        <w:rPr>
          <w:rFonts w:ascii="Times New Roman" w:hAnsi="Times New Roman" w:cs="Times New Roman"/>
          <w:color w:val="000000"/>
          <w:sz w:val="28"/>
          <w:szCs w:val="28"/>
        </w:rPr>
        <w:t>15) пункт 4.12. изложить в следующей редакции:</w:t>
      </w:r>
    </w:p>
    <w:p w:rsidR="00AE476B" w:rsidRPr="005D05C0" w:rsidRDefault="00AE476B" w:rsidP="00F874A9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D05C0">
        <w:rPr>
          <w:rFonts w:ascii="Times New Roman" w:hAnsi="Times New Roman" w:cs="Times New Roman"/>
          <w:color w:val="000000"/>
          <w:sz w:val="28"/>
          <w:szCs w:val="28"/>
        </w:rPr>
        <w:t>«Вывоз отходов с территории объектов торговли и общественного осуществляется по договорам между владельцами объектов торговли, общественного питания и лицами, осуществляющими деятельность по обращению с отходами либо самостоятельно в установленном законом порядке».</w:t>
      </w:r>
    </w:p>
    <w:p w:rsidR="00AE476B" w:rsidRPr="005D05C0" w:rsidRDefault="00AE476B" w:rsidP="00F874A9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D05C0">
        <w:rPr>
          <w:rFonts w:ascii="Times New Roman" w:hAnsi="Times New Roman" w:cs="Times New Roman"/>
          <w:color w:val="000000"/>
          <w:sz w:val="28"/>
          <w:szCs w:val="28"/>
        </w:rPr>
        <w:t>16) пункт 4.13. изложить в следующей редакции:</w:t>
      </w:r>
    </w:p>
    <w:p w:rsidR="00AE476B" w:rsidRPr="005D05C0" w:rsidRDefault="00AE476B" w:rsidP="00F874A9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D05C0">
        <w:rPr>
          <w:rFonts w:ascii="Times New Roman" w:hAnsi="Times New Roman" w:cs="Times New Roman"/>
          <w:color w:val="000000"/>
          <w:sz w:val="28"/>
          <w:szCs w:val="28"/>
        </w:rPr>
        <w:t>«Самостоятельный вывоз отходов с территории объектов торговли и общественного питания должен осуществляться с соблюдением установленных действующим законодательством требований».</w:t>
      </w:r>
    </w:p>
    <w:p w:rsidR="00AE476B" w:rsidRPr="005D05C0" w:rsidRDefault="00AE476B" w:rsidP="00F874A9">
      <w:pPr>
        <w:autoSpaceDE w:val="0"/>
        <w:autoSpaceDN w:val="0"/>
        <w:adjustRightInd w:val="0"/>
        <w:ind w:firstLine="540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 w:rsidRPr="005D05C0">
        <w:rPr>
          <w:rFonts w:ascii="Times New Roman" w:hAnsi="Times New Roman" w:cs="Times New Roman"/>
          <w:color w:val="000000"/>
          <w:sz w:val="28"/>
          <w:szCs w:val="28"/>
        </w:rPr>
        <w:t>2. Установить, что настоящее решение вступает в силу с момента подписания.</w:t>
      </w:r>
    </w:p>
    <w:p w:rsidR="00AE476B" w:rsidRPr="005D05C0" w:rsidRDefault="00AE476B" w:rsidP="00F874A9">
      <w:pPr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D05C0">
        <w:rPr>
          <w:rFonts w:ascii="Times New Roman" w:hAnsi="Times New Roman" w:cs="Times New Roman"/>
          <w:color w:val="000000"/>
          <w:sz w:val="28"/>
          <w:szCs w:val="28"/>
        </w:rPr>
        <w:t>3. Контроль  за исполнением настоящего решения оставляю за собой.</w:t>
      </w:r>
    </w:p>
    <w:p w:rsidR="00AE476B" w:rsidRDefault="00AE476B" w:rsidP="00F874A9">
      <w:pPr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E476B" w:rsidRDefault="00AE476B" w:rsidP="00F874A9">
      <w:pPr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E476B" w:rsidRDefault="00AE476B" w:rsidP="00F874A9">
      <w:pPr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E476B" w:rsidRDefault="00AE476B" w:rsidP="00F874A9">
      <w:pPr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E476B" w:rsidRPr="005D05C0" w:rsidRDefault="00AE476B" w:rsidP="00F874A9">
      <w:pPr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E476B" w:rsidRPr="005D05C0" w:rsidRDefault="00AE476B" w:rsidP="00F874A9">
      <w:pPr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D05C0">
        <w:rPr>
          <w:rFonts w:ascii="Times New Roman" w:hAnsi="Times New Roman" w:cs="Times New Roman"/>
          <w:color w:val="000000"/>
          <w:sz w:val="28"/>
          <w:szCs w:val="28"/>
        </w:rPr>
        <w:t>Глава муниципального</w:t>
      </w:r>
    </w:p>
    <w:p w:rsidR="00AE476B" w:rsidRPr="005D05C0" w:rsidRDefault="00AE476B" w:rsidP="00F874A9">
      <w:pPr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D05C0">
        <w:rPr>
          <w:rFonts w:ascii="Times New Roman" w:hAnsi="Times New Roman" w:cs="Times New Roman"/>
          <w:color w:val="000000"/>
          <w:sz w:val="28"/>
          <w:szCs w:val="28"/>
        </w:rPr>
        <w:t>образования «город Арск»,</w:t>
      </w:r>
    </w:p>
    <w:p w:rsidR="00AE476B" w:rsidRPr="005D05C0" w:rsidRDefault="00AE476B" w:rsidP="00F874A9">
      <w:pPr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D05C0">
        <w:rPr>
          <w:rFonts w:ascii="Times New Roman" w:hAnsi="Times New Roman" w:cs="Times New Roman"/>
          <w:color w:val="000000"/>
          <w:sz w:val="28"/>
          <w:szCs w:val="28"/>
        </w:rPr>
        <w:t>председатель Совета города Арск</w:t>
      </w:r>
      <w:r w:rsidRPr="005D05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5D05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5D05C0"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5D05C0">
        <w:rPr>
          <w:rFonts w:ascii="Times New Roman" w:hAnsi="Times New Roman" w:cs="Times New Roman"/>
          <w:color w:val="000000"/>
          <w:sz w:val="28"/>
          <w:szCs w:val="28"/>
        </w:rPr>
        <w:t>А.А.Назиров</w:t>
      </w:r>
    </w:p>
    <w:p w:rsidR="00AE476B" w:rsidRPr="005D05C0" w:rsidRDefault="00AE476B" w:rsidP="00F874A9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AE476B" w:rsidRPr="00FF5596" w:rsidRDefault="00AE476B" w:rsidP="00FF5596">
      <w:pPr>
        <w:ind w:right="-2"/>
        <w:rPr>
          <w:sz w:val="28"/>
          <w:szCs w:val="28"/>
        </w:rPr>
      </w:pPr>
    </w:p>
    <w:sectPr w:rsidR="00AE476B" w:rsidRPr="00FF5596" w:rsidSect="00791A17">
      <w:footerReference w:type="default" r:id="rId7"/>
      <w:pgSz w:w="11907" w:h="16840" w:code="9"/>
      <w:pgMar w:top="567" w:right="567" w:bottom="851" w:left="1000" w:header="720" w:footer="720" w:gutter="0"/>
      <w:pgNumType w:start="2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476B" w:rsidRDefault="00AE476B">
      <w:r>
        <w:separator/>
      </w:r>
    </w:p>
  </w:endnote>
  <w:endnote w:type="continuationSeparator" w:id="1">
    <w:p w:rsidR="00AE476B" w:rsidRDefault="00AE47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altName w:val="Verdana"/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76B" w:rsidRDefault="00AE476B" w:rsidP="00791A17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476B" w:rsidRDefault="00AE476B">
      <w:r>
        <w:separator/>
      </w:r>
    </w:p>
  </w:footnote>
  <w:footnote w:type="continuationSeparator" w:id="1">
    <w:p w:rsidR="00AE476B" w:rsidRDefault="00AE476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4210DD"/>
    <w:multiLevelType w:val="hybridMultilevel"/>
    <w:tmpl w:val="F1B677A0"/>
    <w:lvl w:ilvl="0" w:tplc="1D7C5E9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5F1A2DE2"/>
    <w:multiLevelType w:val="hybridMultilevel"/>
    <w:tmpl w:val="01B60F18"/>
    <w:lvl w:ilvl="0" w:tplc="4E9E53E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658A3EB3"/>
    <w:multiLevelType w:val="hybridMultilevel"/>
    <w:tmpl w:val="01C2BBB6"/>
    <w:lvl w:ilvl="0" w:tplc="B352075E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35"/>
        </w:tabs>
        <w:ind w:left="193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655"/>
        </w:tabs>
        <w:ind w:left="265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375"/>
        </w:tabs>
        <w:ind w:left="337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095"/>
        </w:tabs>
        <w:ind w:left="409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15"/>
        </w:tabs>
        <w:ind w:left="481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35"/>
        </w:tabs>
        <w:ind w:left="553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255"/>
        </w:tabs>
        <w:ind w:left="625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975"/>
        </w:tabs>
        <w:ind w:left="6975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defaultTabStop w:val="708"/>
  <w:doNotHyphenateCaps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01863"/>
    <w:rsid w:val="0000107A"/>
    <w:rsid w:val="000171C9"/>
    <w:rsid w:val="000349AA"/>
    <w:rsid w:val="0005379B"/>
    <w:rsid w:val="00081B7C"/>
    <w:rsid w:val="00082D5A"/>
    <w:rsid w:val="000C2B4D"/>
    <w:rsid w:val="000F0FB6"/>
    <w:rsid w:val="000F3447"/>
    <w:rsid w:val="001113EA"/>
    <w:rsid w:val="00121B52"/>
    <w:rsid w:val="00126F3A"/>
    <w:rsid w:val="0013479F"/>
    <w:rsid w:val="00143F46"/>
    <w:rsid w:val="0015085E"/>
    <w:rsid w:val="0016146B"/>
    <w:rsid w:val="00174AA1"/>
    <w:rsid w:val="00175AFE"/>
    <w:rsid w:val="0017707F"/>
    <w:rsid w:val="001A18BE"/>
    <w:rsid w:val="001B2850"/>
    <w:rsid w:val="001B2893"/>
    <w:rsid w:val="001C5EC5"/>
    <w:rsid w:val="001F232A"/>
    <w:rsid w:val="001F3612"/>
    <w:rsid w:val="00207A5C"/>
    <w:rsid w:val="00231087"/>
    <w:rsid w:val="00231F1B"/>
    <w:rsid w:val="002348D3"/>
    <w:rsid w:val="00241203"/>
    <w:rsid w:val="0024639B"/>
    <w:rsid w:val="002476BC"/>
    <w:rsid w:val="002500A4"/>
    <w:rsid w:val="00256679"/>
    <w:rsid w:val="0026521A"/>
    <w:rsid w:val="00267158"/>
    <w:rsid w:val="00271790"/>
    <w:rsid w:val="00272429"/>
    <w:rsid w:val="00275838"/>
    <w:rsid w:val="00275F21"/>
    <w:rsid w:val="0029403E"/>
    <w:rsid w:val="002B0585"/>
    <w:rsid w:val="002B72B6"/>
    <w:rsid w:val="002C0C3F"/>
    <w:rsid w:val="002F24D5"/>
    <w:rsid w:val="0030345D"/>
    <w:rsid w:val="00310C1D"/>
    <w:rsid w:val="003115D5"/>
    <w:rsid w:val="003124D5"/>
    <w:rsid w:val="00334E47"/>
    <w:rsid w:val="00357C6A"/>
    <w:rsid w:val="00360D20"/>
    <w:rsid w:val="003660FB"/>
    <w:rsid w:val="00386001"/>
    <w:rsid w:val="003A1AD9"/>
    <w:rsid w:val="003C3D4A"/>
    <w:rsid w:val="003C7FCE"/>
    <w:rsid w:val="003F797E"/>
    <w:rsid w:val="00446DF4"/>
    <w:rsid w:val="00454A4D"/>
    <w:rsid w:val="004760FC"/>
    <w:rsid w:val="004A6F9F"/>
    <w:rsid w:val="004D575B"/>
    <w:rsid w:val="004D77D3"/>
    <w:rsid w:val="004E1E57"/>
    <w:rsid w:val="004F16AC"/>
    <w:rsid w:val="004F1978"/>
    <w:rsid w:val="005054AC"/>
    <w:rsid w:val="0051517D"/>
    <w:rsid w:val="00521E7B"/>
    <w:rsid w:val="0052265E"/>
    <w:rsid w:val="00526130"/>
    <w:rsid w:val="00530A13"/>
    <w:rsid w:val="005479B0"/>
    <w:rsid w:val="00550CE9"/>
    <w:rsid w:val="00572BA1"/>
    <w:rsid w:val="00581E8F"/>
    <w:rsid w:val="0058348F"/>
    <w:rsid w:val="005C6AC0"/>
    <w:rsid w:val="005D05C0"/>
    <w:rsid w:val="005D05DE"/>
    <w:rsid w:val="005F3492"/>
    <w:rsid w:val="006020D5"/>
    <w:rsid w:val="006115D3"/>
    <w:rsid w:val="00615045"/>
    <w:rsid w:val="00626449"/>
    <w:rsid w:val="006531B2"/>
    <w:rsid w:val="00677C2D"/>
    <w:rsid w:val="006A28F0"/>
    <w:rsid w:val="006B2CC4"/>
    <w:rsid w:val="006B3318"/>
    <w:rsid w:val="006D3178"/>
    <w:rsid w:val="006E09BF"/>
    <w:rsid w:val="006E3FA4"/>
    <w:rsid w:val="006F3C3B"/>
    <w:rsid w:val="007242B9"/>
    <w:rsid w:val="00734DDC"/>
    <w:rsid w:val="00746E7A"/>
    <w:rsid w:val="00751AAF"/>
    <w:rsid w:val="007530AE"/>
    <w:rsid w:val="007716C1"/>
    <w:rsid w:val="00773A3E"/>
    <w:rsid w:val="00784A26"/>
    <w:rsid w:val="00784F82"/>
    <w:rsid w:val="00791A17"/>
    <w:rsid w:val="007A26C3"/>
    <w:rsid w:val="007A299E"/>
    <w:rsid w:val="007A2D08"/>
    <w:rsid w:val="007A3416"/>
    <w:rsid w:val="007A38C3"/>
    <w:rsid w:val="007C776F"/>
    <w:rsid w:val="007D4D27"/>
    <w:rsid w:val="007F5A75"/>
    <w:rsid w:val="00801A5A"/>
    <w:rsid w:val="00805EBE"/>
    <w:rsid w:val="00834007"/>
    <w:rsid w:val="008459A4"/>
    <w:rsid w:val="00872CCF"/>
    <w:rsid w:val="008731FE"/>
    <w:rsid w:val="00875511"/>
    <w:rsid w:val="00884A60"/>
    <w:rsid w:val="00896B53"/>
    <w:rsid w:val="008B4B51"/>
    <w:rsid w:val="008D1E69"/>
    <w:rsid w:val="008D6C26"/>
    <w:rsid w:val="008F57D8"/>
    <w:rsid w:val="00921BE4"/>
    <w:rsid w:val="00922FD6"/>
    <w:rsid w:val="00956A47"/>
    <w:rsid w:val="009575F3"/>
    <w:rsid w:val="00963D2C"/>
    <w:rsid w:val="00967293"/>
    <w:rsid w:val="0099758A"/>
    <w:rsid w:val="009A345D"/>
    <w:rsid w:val="009B1A08"/>
    <w:rsid w:val="009B1D10"/>
    <w:rsid w:val="009F4421"/>
    <w:rsid w:val="00A06BAE"/>
    <w:rsid w:val="00A35818"/>
    <w:rsid w:val="00A45DA4"/>
    <w:rsid w:val="00A52147"/>
    <w:rsid w:val="00A529E1"/>
    <w:rsid w:val="00A534CF"/>
    <w:rsid w:val="00A55032"/>
    <w:rsid w:val="00A66650"/>
    <w:rsid w:val="00A66772"/>
    <w:rsid w:val="00A90E7B"/>
    <w:rsid w:val="00A92EF8"/>
    <w:rsid w:val="00AB3181"/>
    <w:rsid w:val="00AB372B"/>
    <w:rsid w:val="00AC6F47"/>
    <w:rsid w:val="00AD344D"/>
    <w:rsid w:val="00AE476B"/>
    <w:rsid w:val="00AE6149"/>
    <w:rsid w:val="00AF19E1"/>
    <w:rsid w:val="00AF27DF"/>
    <w:rsid w:val="00AF2B26"/>
    <w:rsid w:val="00AF7065"/>
    <w:rsid w:val="00B03809"/>
    <w:rsid w:val="00B053D4"/>
    <w:rsid w:val="00B06CC8"/>
    <w:rsid w:val="00B26E06"/>
    <w:rsid w:val="00B62A45"/>
    <w:rsid w:val="00B70C5A"/>
    <w:rsid w:val="00B72490"/>
    <w:rsid w:val="00BB2552"/>
    <w:rsid w:val="00BB7703"/>
    <w:rsid w:val="00BC373D"/>
    <w:rsid w:val="00BE19D1"/>
    <w:rsid w:val="00BE6DE4"/>
    <w:rsid w:val="00BF2EF1"/>
    <w:rsid w:val="00C04C69"/>
    <w:rsid w:val="00C071BF"/>
    <w:rsid w:val="00C33ED5"/>
    <w:rsid w:val="00C42547"/>
    <w:rsid w:val="00C476FF"/>
    <w:rsid w:val="00C60452"/>
    <w:rsid w:val="00C655DD"/>
    <w:rsid w:val="00C776D7"/>
    <w:rsid w:val="00C86739"/>
    <w:rsid w:val="00C94A9C"/>
    <w:rsid w:val="00C959E8"/>
    <w:rsid w:val="00CA5156"/>
    <w:rsid w:val="00CB7818"/>
    <w:rsid w:val="00CC6E89"/>
    <w:rsid w:val="00D00AA7"/>
    <w:rsid w:val="00D01863"/>
    <w:rsid w:val="00D0351A"/>
    <w:rsid w:val="00D03F55"/>
    <w:rsid w:val="00D0414D"/>
    <w:rsid w:val="00D13A14"/>
    <w:rsid w:val="00D211ED"/>
    <w:rsid w:val="00D2599A"/>
    <w:rsid w:val="00D42132"/>
    <w:rsid w:val="00D61F4E"/>
    <w:rsid w:val="00D76BAE"/>
    <w:rsid w:val="00DB7BEA"/>
    <w:rsid w:val="00DC392C"/>
    <w:rsid w:val="00DF5D4C"/>
    <w:rsid w:val="00E22E1E"/>
    <w:rsid w:val="00E64FA8"/>
    <w:rsid w:val="00E71B2E"/>
    <w:rsid w:val="00E87347"/>
    <w:rsid w:val="00E96924"/>
    <w:rsid w:val="00EA4DB1"/>
    <w:rsid w:val="00ED29E7"/>
    <w:rsid w:val="00EE1347"/>
    <w:rsid w:val="00F31C3A"/>
    <w:rsid w:val="00F35E42"/>
    <w:rsid w:val="00F47E31"/>
    <w:rsid w:val="00F85D7C"/>
    <w:rsid w:val="00F874A9"/>
    <w:rsid w:val="00FA3D07"/>
    <w:rsid w:val="00FB72BD"/>
    <w:rsid w:val="00FC68D4"/>
    <w:rsid w:val="00FD1783"/>
    <w:rsid w:val="00FD27DA"/>
    <w:rsid w:val="00FD2EF3"/>
    <w:rsid w:val="00FD3614"/>
    <w:rsid w:val="00FD6AF9"/>
    <w:rsid w:val="00FD7656"/>
    <w:rsid w:val="00FF55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5156"/>
    <w:rPr>
      <w:rFonts w:ascii="Arial Black" w:hAnsi="Arial Black" w:cs="Arial Black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84A60"/>
    <w:pPr>
      <w:keepNext/>
      <w:autoSpaceDE w:val="0"/>
      <w:autoSpaceDN w:val="0"/>
      <w:jc w:val="center"/>
      <w:outlineLvl w:val="0"/>
    </w:pPr>
    <w:rPr>
      <w:rFonts w:cs="Times New Roman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91A1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Cambria"/>
      <w:b/>
      <w:bCs/>
      <w:sz w:val="26"/>
      <w:szCs w:val="26"/>
    </w:rPr>
  </w:style>
  <w:style w:type="paragraph" w:styleId="BodyText">
    <w:name w:val="Body Text"/>
    <w:basedOn w:val="Normal"/>
    <w:link w:val="BodyTextChar"/>
    <w:uiPriority w:val="99"/>
    <w:rsid w:val="00884A60"/>
    <w:pPr>
      <w:autoSpaceDE w:val="0"/>
      <w:autoSpaceDN w:val="0"/>
      <w:jc w:val="center"/>
    </w:pPr>
    <w:rPr>
      <w:rFonts w:ascii="Bookman Old Style" w:hAnsi="Bookman Old Style" w:cs="Bookman Old Style"/>
      <w:sz w:val="32"/>
      <w:szCs w:val="3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Arial Black" w:hAnsi="Arial Black" w:cs="Arial Black"/>
    </w:rPr>
  </w:style>
  <w:style w:type="paragraph" w:styleId="BodyText3">
    <w:name w:val="Body Text 3"/>
    <w:basedOn w:val="Normal"/>
    <w:link w:val="BodyText3Char"/>
    <w:uiPriority w:val="99"/>
    <w:rsid w:val="00521E7B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Pr>
      <w:rFonts w:ascii="Arial Black" w:hAnsi="Arial Black" w:cs="Arial Black"/>
      <w:sz w:val="16"/>
      <w:szCs w:val="16"/>
    </w:rPr>
  </w:style>
  <w:style w:type="paragraph" w:styleId="BodyText2">
    <w:name w:val="Body Text 2"/>
    <w:basedOn w:val="Normal"/>
    <w:link w:val="BodyText2Char"/>
    <w:uiPriority w:val="99"/>
    <w:rsid w:val="00791A1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ascii="Arial Black" w:hAnsi="Arial Black" w:cs="Arial Black"/>
    </w:rPr>
  </w:style>
  <w:style w:type="paragraph" w:styleId="BodyTextIndent">
    <w:name w:val="Body Text Indent"/>
    <w:basedOn w:val="Normal"/>
    <w:link w:val="BodyTextIndentChar"/>
    <w:uiPriority w:val="99"/>
    <w:rsid w:val="00791A17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rFonts w:ascii="Arial Black" w:hAnsi="Arial Black" w:cs="Arial Black"/>
    </w:rPr>
  </w:style>
  <w:style w:type="paragraph" w:customStyle="1" w:styleId="ConsPlusNormal">
    <w:name w:val="ConsPlusNormal"/>
    <w:uiPriority w:val="99"/>
    <w:rsid w:val="00791A1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Normal">
    <w:name w:val="ConsNormal"/>
    <w:uiPriority w:val="99"/>
    <w:rsid w:val="00791A17"/>
    <w:pPr>
      <w:widowControl w:val="0"/>
      <w:autoSpaceDE w:val="0"/>
      <w:autoSpaceDN w:val="0"/>
      <w:ind w:right="19772" w:firstLine="720"/>
    </w:pPr>
    <w:rPr>
      <w:rFonts w:ascii="Arial" w:hAnsi="Arial" w:cs="Arial"/>
      <w:sz w:val="20"/>
      <w:szCs w:val="20"/>
    </w:rPr>
  </w:style>
  <w:style w:type="paragraph" w:styleId="Header">
    <w:name w:val="header"/>
    <w:basedOn w:val="Normal"/>
    <w:link w:val="HeaderChar"/>
    <w:uiPriority w:val="99"/>
    <w:rsid w:val="00791A1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ascii="Arial Black" w:hAnsi="Arial Black" w:cs="Arial Black"/>
    </w:rPr>
  </w:style>
  <w:style w:type="character" w:styleId="PageNumber">
    <w:name w:val="page number"/>
    <w:basedOn w:val="DefaultParagraphFont"/>
    <w:uiPriority w:val="99"/>
    <w:rsid w:val="00791A17"/>
  </w:style>
  <w:style w:type="paragraph" w:styleId="Footer">
    <w:name w:val="footer"/>
    <w:basedOn w:val="Normal"/>
    <w:link w:val="FooterChar"/>
    <w:uiPriority w:val="99"/>
    <w:rsid w:val="00791A1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ascii="Arial Black" w:hAnsi="Arial Black" w:cs="Arial Black"/>
    </w:rPr>
  </w:style>
  <w:style w:type="table" w:styleId="TableGrid">
    <w:name w:val="Table Grid"/>
    <w:basedOn w:val="TableNormal"/>
    <w:uiPriority w:val="99"/>
    <w:rsid w:val="0026521A"/>
    <w:rPr>
      <w:rFonts w:ascii="Arial Black" w:hAnsi="Arial Black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A667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2"/>
      <w:szCs w:val="2"/>
    </w:rPr>
  </w:style>
  <w:style w:type="paragraph" w:customStyle="1" w:styleId="a">
    <w:name w:val="Знак"/>
    <w:basedOn w:val="Normal"/>
    <w:uiPriority w:val="99"/>
    <w:rsid w:val="00BC373D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NormalWeb">
    <w:name w:val="Normal (Web)"/>
    <w:basedOn w:val="Normal"/>
    <w:uiPriority w:val="99"/>
    <w:semiHidden/>
    <w:rsid w:val="00231F1B"/>
    <w:pPr>
      <w:suppressAutoHyphens/>
      <w:spacing w:before="280" w:after="280"/>
      <w:jc w:val="both"/>
    </w:pPr>
    <w:rPr>
      <w:rFonts w:cs="Times New Roman"/>
      <w:lang w:eastAsia="ar-SA"/>
    </w:rPr>
  </w:style>
  <w:style w:type="character" w:styleId="Hyperlink">
    <w:name w:val="Hyperlink"/>
    <w:basedOn w:val="DefaultParagraphFont"/>
    <w:uiPriority w:val="99"/>
    <w:rsid w:val="00231F1B"/>
    <w:rPr>
      <w:color w:val="0000FF"/>
      <w:u w:val="single"/>
    </w:rPr>
  </w:style>
  <w:style w:type="paragraph" w:customStyle="1" w:styleId="a0">
    <w:name w:val="Абзац списка"/>
    <w:basedOn w:val="Normal"/>
    <w:uiPriority w:val="99"/>
    <w:rsid w:val="00F874A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795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5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692</Words>
  <Characters>3947</Characters>
  <Application>Microsoft Office Outlook</Application>
  <DocSecurity>0</DocSecurity>
  <Lines>0</Lines>
  <Paragraphs>0</Paragraphs>
  <ScaleCrop>false</ScaleCrop>
  <Company>*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Арский поселковый Совет</dc:title>
  <dc:subject/>
  <dc:creator>USER</dc:creator>
  <cp:keywords/>
  <dc:description/>
  <cp:lastModifiedBy>user</cp:lastModifiedBy>
  <cp:revision>2</cp:revision>
  <cp:lastPrinted>2012-04-03T07:17:00Z</cp:lastPrinted>
  <dcterms:created xsi:type="dcterms:W3CDTF">2013-10-25T22:13:00Z</dcterms:created>
  <dcterms:modified xsi:type="dcterms:W3CDTF">2013-10-25T22:13:00Z</dcterms:modified>
</cp:coreProperties>
</file>