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246" w:rsidRDefault="00A90246"/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2832"/>
        <w:gridCol w:w="216"/>
        <w:gridCol w:w="1746"/>
        <w:gridCol w:w="216"/>
        <w:gridCol w:w="2380"/>
        <w:gridCol w:w="216"/>
        <w:gridCol w:w="1857"/>
      </w:tblGrid>
      <w:tr w:rsidR="00A90246" w:rsidRPr="00D302BA">
        <w:tc>
          <w:tcPr>
            <w:tcW w:w="2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246" w:rsidRPr="00D302BA" w:rsidRDefault="00A9024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302B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Фото (</w:t>
            </w:r>
            <w:r w:rsidRPr="00D302B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размер средний</w:t>
            </w:r>
            <w:r w:rsidRPr="00D302B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) и наименование объекта</w:t>
            </w:r>
          </w:p>
          <w:p w:rsidR="00A90246" w:rsidRPr="00D302BA" w:rsidRDefault="00A90246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302B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(</w:t>
            </w:r>
            <w:r w:rsidRPr="00D302B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если у мечети есть название</w:t>
            </w:r>
            <w:r w:rsidRPr="00D302B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07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246" w:rsidRPr="00D302BA" w:rsidRDefault="00A90246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302B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Адрес почтовый (индексом)</w:t>
            </w:r>
          </w:p>
          <w:p w:rsidR="00A90246" w:rsidRPr="00D302BA" w:rsidRDefault="00A90246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302B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(</w:t>
            </w:r>
            <w:r w:rsidRPr="00D302B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прошу указать и сельское поселение, к которому населенный пункт относится</w:t>
            </w:r>
            <w:r w:rsidRPr="00D302B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6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246" w:rsidRPr="00D302BA" w:rsidRDefault="00A90246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302B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ФИО руководителя, контактный телефон</w:t>
            </w:r>
          </w:p>
        </w:tc>
        <w:tc>
          <w:tcPr>
            <w:tcW w:w="1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246" w:rsidRPr="00D302BA" w:rsidRDefault="00A90246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302B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История строительства, источник финансирования (</w:t>
            </w:r>
            <w:r w:rsidRPr="00D302B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если мечеть построена на средства зарубежных грантов</w:t>
            </w:r>
            <w:r w:rsidRPr="00D302B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), имена благотворителей (</w:t>
            </w:r>
            <w:r w:rsidRPr="00D302B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если мечеть построена на средства спонсора</w:t>
            </w:r>
            <w:r w:rsidRPr="00D302B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), информация о состоянии</w:t>
            </w:r>
          </w:p>
        </w:tc>
      </w:tr>
      <w:tr w:rsidR="00A90246" w:rsidRPr="00D302BA">
        <w:tc>
          <w:tcPr>
            <w:tcW w:w="9463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246" w:rsidRPr="00D302BA" w:rsidRDefault="00A90246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302B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Утар-Атынское СП</w:t>
            </w:r>
          </w:p>
        </w:tc>
      </w:tr>
      <w:tr w:rsidR="00A90246" w:rsidRPr="00D302BA">
        <w:tc>
          <w:tcPr>
            <w:tcW w:w="28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246" w:rsidRDefault="00A90246" w:rsidP="006374FE">
            <w:pPr>
              <w:widowControl w:val="0"/>
              <w:autoSpaceDE w:val="0"/>
              <w:autoSpaceDN w:val="0"/>
              <w:adjustRightInd w:val="0"/>
            </w:pPr>
            <w:r w:rsidRPr="00D302BA">
              <w:rPr>
                <w:lang w:eastAsia="en-US"/>
              </w:rPr>
              <w:t>Мечеть с.Утар-Аты</w:t>
            </w:r>
          </w:p>
          <w:p w:rsidR="00A90246" w:rsidRDefault="00A90246" w:rsidP="006374FE">
            <w:pPr>
              <w:widowControl w:val="0"/>
              <w:autoSpaceDE w:val="0"/>
              <w:autoSpaceDN w:val="0"/>
              <w:adjustRightInd w:val="0"/>
            </w:pPr>
            <w:r>
              <w:t>Местной мусульманский религиозной организации -Приход с.Утар-Аты Арского мухтасибата</w:t>
            </w:r>
          </w:p>
          <w:p w:rsidR="00A90246" w:rsidRDefault="00A90246" w:rsidP="006374FE">
            <w:pPr>
              <w:spacing w:line="276" w:lineRule="auto"/>
              <w:jc w:val="center"/>
              <w:rPr>
                <w:lang w:eastAsia="en-US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5pt;height:26.25pt">
                  <v:imagedata r:id="rId4" o:title=""/>
                </v:shape>
              </w:pict>
            </w:r>
          </w:p>
          <w:p w:rsidR="00A90246" w:rsidRDefault="00A90246" w:rsidP="006374FE">
            <w:pPr>
              <w:widowControl w:val="0"/>
              <w:autoSpaceDE w:val="0"/>
              <w:autoSpaceDN w:val="0"/>
              <w:adjustRightInd w:val="0"/>
            </w:pPr>
            <w:r>
              <w:pict>
                <v:shape id="_x0000_i1026" type="#_x0000_t75" style="width:150.75pt;height:54pt">
                  <v:imagedata r:id="rId5" o:title=""/>
                </v:shape>
              </w:pict>
            </w:r>
          </w:p>
          <w:p w:rsidR="00A90246" w:rsidRPr="00D302BA" w:rsidRDefault="00A9024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422017, Арский район, с.Утар-Аты, ул.Комосомольская, 30</w:t>
            </w:r>
          </w:p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(в пользовании)</w:t>
            </w:r>
          </w:p>
        </w:tc>
        <w:tc>
          <w:tcPr>
            <w:tcW w:w="25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246" w:rsidRDefault="00A90246">
            <w:pPr>
              <w:pStyle w:val="Heading1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  <w:t>Мустафин</w:t>
            </w:r>
          </w:p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ФанисКамилович</w:t>
            </w:r>
          </w:p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(8-843-66)</w:t>
            </w:r>
          </w:p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50-3-31, 50-3-19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246" w:rsidRDefault="00A90246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02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1996г.,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удовлетворительное </w:t>
            </w:r>
            <w:r w:rsidRPr="00D302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состоянии, необходимо провести ремонт</w:t>
            </w:r>
          </w:p>
          <w:p w:rsidR="00A90246" w:rsidRPr="00D302BA" w:rsidRDefault="00A90246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мечеть построен на средства КП «Байрак»</w:t>
            </w:r>
          </w:p>
        </w:tc>
      </w:tr>
      <w:tr w:rsidR="00A90246" w:rsidRPr="00D302BA">
        <w:tc>
          <w:tcPr>
            <w:tcW w:w="28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246" w:rsidRDefault="00A90246">
            <w:pPr>
              <w:spacing w:line="276" w:lineRule="auto"/>
              <w:rPr>
                <w:lang w:eastAsia="en-US"/>
              </w:rPr>
            </w:pPr>
            <w:r w:rsidRPr="00D302BA">
              <w:rPr>
                <w:lang w:eastAsia="en-US"/>
              </w:rPr>
              <w:t>Мечеть с.Урнашбаш</w:t>
            </w:r>
          </w:p>
          <w:p w:rsidR="00A90246" w:rsidRDefault="00A90246" w:rsidP="00FD33B6">
            <w:pPr>
              <w:widowControl w:val="0"/>
              <w:autoSpaceDE w:val="0"/>
              <w:autoSpaceDN w:val="0"/>
              <w:adjustRightInd w:val="0"/>
            </w:pPr>
            <w:r>
              <w:t>Местной мусульманский религиозной организации -Приход с.Урнашбаш Арского мухтасибата</w:t>
            </w:r>
          </w:p>
          <w:p w:rsidR="00A90246" w:rsidRDefault="00A90246">
            <w:pPr>
              <w:spacing w:line="276" w:lineRule="auto"/>
              <w:rPr>
                <w:lang w:eastAsia="en-US"/>
              </w:rPr>
            </w:pPr>
          </w:p>
          <w:p w:rsidR="00A90246" w:rsidRPr="00FD33B6" w:rsidRDefault="00A90246">
            <w:pPr>
              <w:spacing w:line="276" w:lineRule="auto"/>
              <w:rPr>
                <w:lang w:eastAsia="en-US"/>
              </w:rPr>
            </w:pPr>
            <w:r w:rsidRPr="00FD33B6">
              <w:rPr>
                <w:lang w:eastAsia="en-US"/>
              </w:rPr>
              <w:object w:dxaOrig="1426" w:dyaOrig="1397">
                <v:shape id="_x0000_i1027" type="#_x0000_t75" style="width:70.5pt;height:69pt" o:ole="">
                  <v:imagedata r:id="rId6" o:title=""/>
                </v:shape>
                <o:OLEObject Type="Embed" ProgID="Word.Document.8" ShapeID="_x0000_i1027" DrawAspect="Content" ObjectID="_1459927973" r:id="rId7">
                  <o:FieldCodes>\s</o:FieldCodes>
                </o:OLEObject>
              </w:objec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422017, Арский район, с.Урнашбаш, ул.Молодежная, 22</w:t>
            </w:r>
          </w:p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(в пользовании)</w:t>
            </w:r>
          </w:p>
        </w:tc>
        <w:tc>
          <w:tcPr>
            <w:tcW w:w="25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246" w:rsidRDefault="00A90246">
            <w:pPr>
              <w:pStyle w:val="Heading1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  <w:t>Касимов</w:t>
            </w:r>
          </w:p>
          <w:p w:rsidR="00A90246" w:rsidRDefault="00A90246">
            <w:pPr>
              <w:pStyle w:val="Heading1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  <w:t>МунирРашитович</w:t>
            </w:r>
          </w:p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(8-843-66)</w:t>
            </w:r>
          </w:p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50-3-31, 50-6-31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246" w:rsidRDefault="00A90246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02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хорошем состоянии, необходимо провести косметический ремонт</w:t>
            </w:r>
          </w:p>
          <w:p w:rsidR="00A90246" w:rsidRPr="00D302BA" w:rsidRDefault="00A90246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мечеть построен до революции -1907г.</w:t>
            </w:r>
          </w:p>
        </w:tc>
      </w:tr>
      <w:tr w:rsidR="00A90246" w:rsidRPr="00D302BA">
        <w:trPr>
          <w:trHeight w:val="3610"/>
        </w:trPr>
        <w:tc>
          <w:tcPr>
            <w:tcW w:w="28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246" w:rsidRDefault="00A90246">
            <w:pPr>
              <w:spacing w:line="276" w:lineRule="auto"/>
              <w:rPr>
                <w:lang w:eastAsia="en-US"/>
              </w:rPr>
            </w:pPr>
            <w:r w:rsidRPr="00D302BA">
              <w:rPr>
                <w:lang w:eastAsia="en-US"/>
              </w:rPr>
              <w:t>Мечеть с.Верхние</w:t>
            </w:r>
            <w:r>
              <w:rPr>
                <w:lang w:eastAsia="en-US"/>
              </w:rPr>
              <w:t xml:space="preserve"> </w:t>
            </w:r>
            <w:r w:rsidRPr="00D302BA">
              <w:rPr>
                <w:lang w:eastAsia="en-US"/>
              </w:rPr>
              <w:t>Аты</w:t>
            </w:r>
          </w:p>
          <w:p w:rsidR="00A90246" w:rsidRDefault="00A90246" w:rsidP="00DD3B04">
            <w:pPr>
              <w:widowControl w:val="0"/>
              <w:autoSpaceDE w:val="0"/>
              <w:autoSpaceDN w:val="0"/>
              <w:adjustRightInd w:val="0"/>
            </w:pPr>
            <w:r>
              <w:t>Местной мусульманский религиозной организации -Приход с.Верхние Аты Арского мухтасибата</w:t>
            </w:r>
          </w:p>
          <w:p w:rsidR="00A90246" w:rsidRDefault="00A90246">
            <w:pPr>
              <w:spacing w:line="276" w:lineRule="auto"/>
              <w:rPr>
                <w:lang w:eastAsia="en-US"/>
              </w:rPr>
            </w:pPr>
          </w:p>
          <w:p w:rsidR="00A90246" w:rsidRDefault="00A90246">
            <w:pPr>
              <w:spacing w:line="276" w:lineRule="auto"/>
              <w:rPr>
                <w:lang w:eastAsia="en-US"/>
              </w:rPr>
            </w:pPr>
          </w:p>
          <w:p w:rsidR="00A90246" w:rsidRDefault="00A90246">
            <w:pPr>
              <w:spacing w:line="276" w:lineRule="auto"/>
              <w:rPr>
                <w:lang w:eastAsia="en-US"/>
              </w:rPr>
            </w:pPr>
          </w:p>
          <w:p w:rsidR="00A90246" w:rsidRDefault="00A90246" w:rsidP="00DD3B04">
            <w:pPr>
              <w:widowControl w:val="0"/>
              <w:autoSpaceDE w:val="0"/>
              <w:autoSpaceDN w:val="0"/>
              <w:adjustRightInd w:val="0"/>
            </w:pPr>
            <w:r>
              <w:pict>
                <v:shape id="_x0000_i1028" type="#_x0000_t75" style="width:118.5pt;height:102.75pt">
                  <v:imagedata r:id="rId8" o:title=""/>
                </v:shape>
              </w:pict>
            </w:r>
          </w:p>
          <w:p w:rsidR="00A90246" w:rsidRDefault="00A90246">
            <w:pPr>
              <w:spacing w:line="276" w:lineRule="auto"/>
              <w:rPr>
                <w:lang w:eastAsia="en-US"/>
              </w:rPr>
            </w:pPr>
          </w:p>
          <w:p w:rsidR="00A90246" w:rsidRDefault="00A90246">
            <w:pPr>
              <w:spacing w:line="276" w:lineRule="auto"/>
              <w:rPr>
                <w:lang w:eastAsia="en-US"/>
              </w:rPr>
            </w:pPr>
          </w:p>
          <w:p w:rsidR="00A90246" w:rsidRDefault="00A90246">
            <w:pPr>
              <w:spacing w:line="276" w:lineRule="auto"/>
              <w:rPr>
                <w:lang w:eastAsia="en-US"/>
              </w:rPr>
            </w:pPr>
          </w:p>
          <w:p w:rsidR="00A90246" w:rsidRDefault="00A90246">
            <w:pPr>
              <w:spacing w:line="276" w:lineRule="auto"/>
              <w:rPr>
                <w:lang w:eastAsia="en-US"/>
              </w:rPr>
            </w:pPr>
          </w:p>
          <w:p w:rsidR="00A90246" w:rsidRPr="00D302BA" w:rsidRDefault="00A9024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246" w:rsidRPr="00D302BA" w:rsidRDefault="00A90246" w:rsidP="00DD3B04">
            <w:pPr>
              <w:spacing w:line="276" w:lineRule="auto"/>
              <w:rPr>
                <w:lang w:eastAsia="en-US"/>
              </w:rPr>
            </w:pPr>
            <w:r w:rsidRPr="00D302BA">
              <w:rPr>
                <w:lang w:eastAsia="en-US"/>
              </w:rPr>
              <w:t>422017, Арский район, с.ВерхниеАты, ул.Школьная, 44</w:t>
            </w:r>
          </w:p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(в пользовании)</w:t>
            </w:r>
          </w:p>
        </w:tc>
        <w:tc>
          <w:tcPr>
            <w:tcW w:w="25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246" w:rsidRDefault="00A90246">
            <w:pPr>
              <w:pStyle w:val="Heading1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  <w:t>Шайхутдинов</w:t>
            </w:r>
          </w:p>
          <w:p w:rsidR="00A90246" w:rsidRDefault="00A90246">
            <w:pPr>
              <w:pStyle w:val="Heading1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  <w:t>РашитШайхиевич</w:t>
            </w:r>
          </w:p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(8-843-66)</w:t>
            </w:r>
          </w:p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50-3-31, 50-3-34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246" w:rsidRDefault="00A90246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90246" w:rsidRDefault="00A90246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90246" w:rsidRDefault="00A90246" w:rsidP="00DD3B04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90246" w:rsidRDefault="00A90246" w:rsidP="00DD3B04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90246" w:rsidRDefault="00A90246" w:rsidP="00DD3B04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90246" w:rsidRDefault="00A90246" w:rsidP="00DD3B04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90246" w:rsidRDefault="00A90246" w:rsidP="00DD3B04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02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2005г., в хорошем состоянии, необходимо провести косметический ремонт</w:t>
            </w:r>
          </w:p>
          <w:p w:rsidR="00A90246" w:rsidRPr="00D302BA" w:rsidRDefault="00A90246" w:rsidP="00DD3B04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мечеть построен на средства ООО АФ «Азат»</w:t>
            </w:r>
          </w:p>
        </w:tc>
      </w:tr>
      <w:tr w:rsidR="00A90246" w:rsidRPr="00D302BA">
        <w:tc>
          <w:tcPr>
            <w:tcW w:w="28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246" w:rsidRDefault="00A90246">
            <w:pPr>
              <w:spacing w:line="276" w:lineRule="auto"/>
              <w:rPr>
                <w:lang w:eastAsia="en-US"/>
              </w:rPr>
            </w:pPr>
            <w:r w:rsidRPr="00D302BA">
              <w:rPr>
                <w:lang w:eastAsia="en-US"/>
              </w:rPr>
              <w:t>Мечеть с.Субаш-Аты</w:t>
            </w:r>
          </w:p>
          <w:p w:rsidR="00A90246" w:rsidRDefault="00A90246" w:rsidP="00295A89">
            <w:pPr>
              <w:widowControl w:val="0"/>
              <w:autoSpaceDE w:val="0"/>
              <w:autoSpaceDN w:val="0"/>
              <w:adjustRightInd w:val="0"/>
            </w:pPr>
            <w:r>
              <w:t>Местной мусульманский религиозной организации -Приход с.Субаш-Аты Арского мухтасибата</w:t>
            </w:r>
          </w:p>
          <w:p w:rsidR="00A90246" w:rsidRPr="00D302BA" w:rsidRDefault="00A90246">
            <w:pPr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pict>
                <v:shape id="_x0000_s1026" type="#_x0000_t75" style="position:absolute;margin-left:4.1pt;margin-top:7.25pt;width:135.5pt;height:75.5pt;z-index:-251658240;mso-wrap-distance-left:0;mso-wrap-distance-right:0" wrapcoords="-119 0 -119 21386 21600 21386 21600 0 -119 0">
                  <v:imagedata r:id="rId9" o:title=""/>
                  <w10:wrap type="through"/>
                </v:shape>
              </w:pic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422017, Арский район, с.Субаш-Аты, ул.Клубная, 13</w:t>
            </w:r>
          </w:p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(в пользовании)</w:t>
            </w:r>
          </w:p>
        </w:tc>
        <w:tc>
          <w:tcPr>
            <w:tcW w:w="25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246" w:rsidRDefault="00A90246">
            <w:pPr>
              <w:pStyle w:val="Heading1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  <w:t>Зарипов</w:t>
            </w:r>
          </w:p>
          <w:p w:rsidR="00A90246" w:rsidRDefault="00A90246">
            <w:pPr>
              <w:pStyle w:val="Heading1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  <w:t>Шамиль Хатипович</w:t>
            </w:r>
          </w:p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(8-843-66)</w:t>
            </w:r>
          </w:p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50-3-31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246" w:rsidRDefault="00A90246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02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1995г., в хорошем состоянии, необходимо провести косметический ремонт</w:t>
            </w:r>
          </w:p>
          <w:p w:rsidR="00A90246" w:rsidRPr="00D302BA" w:rsidRDefault="00A90246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мечеть построен на средства спонсора Гараева Рузаля Баязитовича</w:t>
            </w:r>
          </w:p>
        </w:tc>
      </w:tr>
      <w:tr w:rsidR="00A90246" w:rsidRPr="00D302BA">
        <w:tc>
          <w:tcPr>
            <w:tcW w:w="28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246" w:rsidRDefault="00A90246">
            <w:pPr>
              <w:spacing w:line="276" w:lineRule="auto"/>
              <w:rPr>
                <w:lang w:eastAsia="en-US"/>
              </w:rPr>
            </w:pPr>
            <w:r w:rsidRPr="00D302BA">
              <w:rPr>
                <w:lang w:eastAsia="en-US"/>
              </w:rPr>
              <w:t>Мечеть д.Кошлауч</w:t>
            </w:r>
          </w:p>
          <w:p w:rsidR="00A90246" w:rsidRDefault="00A90246" w:rsidP="00295A89">
            <w:pPr>
              <w:widowControl w:val="0"/>
              <w:autoSpaceDE w:val="0"/>
              <w:autoSpaceDN w:val="0"/>
              <w:adjustRightInd w:val="0"/>
            </w:pPr>
            <w:r>
              <w:t>Местной мусульманский религиозной организации -Приход д.Кошлауч Арского мухтасибата</w:t>
            </w:r>
          </w:p>
          <w:p w:rsidR="00A90246" w:rsidRDefault="00A90246">
            <w:pPr>
              <w:spacing w:line="276" w:lineRule="auto"/>
              <w:rPr>
                <w:lang w:eastAsia="en-US"/>
              </w:rPr>
            </w:pPr>
          </w:p>
          <w:p w:rsidR="00A90246" w:rsidRPr="00D302BA" w:rsidRDefault="00A90246">
            <w:pPr>
              <w:spacing w:line="276" w:lineRule="auto"/>
              <w:rPr>
                <w:lang w:eastAsia="en-US"/>
              </w:rPr>
            </w:pPr>
            <w:r w:rsidRPr="005C7B29">
              <w:rPr>
                <w:sz w:val="28"/>
                <w:szCs w:val="28"/>
              </w:rPr>
              <w:pict>
                <v:shape id="_x0000_i1029" type="#_x0000_t75" style="width:113.25pt;height:71.25pt">
                  <v:imagedata r:id="rId10" o:title=""/>
                </v:shape>
              </w:pic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422017, Арский район, д.Кошлауч, ул.Тукая, 59</w:t>
            </w:r>
          </w:p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(в пользовании)</w:t>
            </w:r>
          </w:p>
        </w:tc>
        <w:tc>
          <w:tcPr>
            <w:tcW w:w="25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246" w:rsidRDefault="00A90246">
            <w:pPr>
              <w:pStyle w:val="Heading1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  <w:t>Бикчентаев</w:t>
            </w:r>
          </w:p>
          <w:p w:rsidR="00A90246" w:rsidRDefault="00A90246">
            <w:pPr>
              <w:pStyle w:val="Heading1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ru-RU" w:eastAsia="en-US"/>
              </w:rPr>
              <w:t>АсфандиярГабдуллазянович</w:t>
            </w:r>
          </w:p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(8-843-66)</w:t>
            </w:r>
          </w:p>
          <w:p w:rsidR="00A90246" w:rsidRPr="00D302BA" w:rsidRDefault="00A90246">
            <w:pPr>
              <w:spacing w:line="276" w:lineRule="auto"/>
              <w:jc w:val="center"/>
              <w:rPr>
                <w:lang w:eastAsia="en-US"/>
              </w:rPr>
            </w:pPr>
            <w:r w:rsidRPr="00D302BA">
              <w:rPr>
                <w:lang w:eastAsia="en-US"/>
              </w:rPr>
              <w:t>50-3-47, 50-4-65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246" w:rsidRDefault="00A90246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02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1996г., был осуществлен капитальный ремонт в 2005г., требуется покраска</w:t>
            </w:r>
          </w:p>
          <w:p w:rsidR="00A90246" w:rsidRPr="00D302BA" w:rsidRDefault="00A90246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мечеть построен на средства КП «Тукая»</w:t>
            </w:r>
          </w:p>
        </w:tc>
      </w:tr>
    </w:tbl>
    <w:p w:rsidR="00A90246" w:rsidRPr="00885938" w:rsidRDefault="00A90246" w:rsidP="00A275BD">
      <w:pPr>
        <w:rPr>
          <w:sz w:val="20"/>
          <w:szCs w:val="20"/>
        </w:rPr>
      </w:pPr>
    </w:p>
    <w:sectPr w:rsidR="00A90246" w:rsidRPr="00885938" w:rsidSect="00A57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tar 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A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2FEB"/>
    <w:rsid w:val="000B5FA7"/>
    <w:rsid w:val="00120C56"/>
    <w:rsid w:val="00125325"/>
    <w:rsid w:val="001E6D3E"/>
    <w:rsid w:val="002567C6"/>
    <w:rsid w:val="00282B57"/>
    <w:rsid w:val="00295A89"/>
    <w:rsid w:val="00432A50"/>
    <w:rsid w:val="004513D1"/>
    <w:rsid w:val="0047168A"/>
    <w:rsid w:val="004F64E4"/>
    <w:rsid w:val="005C7B29"/>
    <w:rsid w:val="005E5775"/>
    <w:rsid w:val="00636EE6"/>
    <w:rsid w:val="006374FE"/>
    <w:rsid w:val="00682B0A"/>
    <w:rsid w:val="006D2798"/>
    <w:rsid w:val="006E4A72"/>
    <w:rsid w:val="00700003"/>
    <w:rsid w:val="007A0441"/>
    <w:rsid w:val="00882F11"/>
    <w:rsid w:val="00885938"/>
    <w:rsid w:val="00896D62"/>
    <w:rsid w:val="008B3CCD"/>
    <w:rsid w:val="008C74F4"/>
    <w:rsid w:val="00937C96"/>
    <w:rsid w:val="00941A14"/>
    <w:rsid w:val="009E4DE2"/>
    <w:rsid w:val="00A275BD"/>
    <w:rsid w:val="00A45E22"/>
    <w:rsid w:val="00A57BDF"/>
    <w:rsid w:val="00A6479B"/>
    <w:rsid w:val="00A74FBE"/>
    <w:rsid w:val="00A82FEB"/>
    <w:rsid w:val="00A90246"/>
    <w:rsid w:val="00BA786E"/>
    <w:rsid w:val="00C32B9B"/>
    <w:rsid w:val="00D302BA"/>
    <w:rsid w:val="00D75AF9"/>
    <w:rsid w:val="00DD3B04"/>
    <w:rsid w:val="00DE26DD"/>
    <w:rsid w:val="00E13918"/>
    <w:rsid w:val="00EB3BCE"/>
    <w:rsid w:val="00ED218D"/>
    <w:rsid w:val="00EF3D37"/>
    <w:rsid w:val="00EF5B70"/>
    <w:rsid w:val="00FD3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5BD"/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41A14"/>
    <w:pPr>
      <w:keepNext/>
      <w:jc w:val="center"/>
      <w:outlineLvl w:val="0"/>
    </w:pPr>
    <w:rPr>
      <w:rFonts w:ascii="Tatar Antiqua" w:eastAsia="Times New Roman" w:hAnsi="Tatar Antiqua" w:cs="Tatar Antiqua"/>
      <w:b/>
      <w:bCs/>
      <w:sz w:val="28"/>
      <w:szCs w:val="28"/>
      <w:lang w:val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41A14"/>
    <w:rPr>
      <w:rFonts w:ascii="Tatar Antiqua" w:hAnsi="Tatar Antiqua" w:cs="Tatar Antiqua"/>
      <w:b/>
      <w:bCs/>
      <w:sz w:val="20"/>
      <w:szCs w:val="20"/>
      <w:lang w:val="ar-SA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65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82</TotalTime>
  <Pages>2</Pages>
  <Words>324</Words>
  <Characters>1853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Рафия</dc:creator>
  <cp:keywords/>
  <dc:description/>
  <cp:lastModifiedBy>Utar</cp:lastModifiedBy>
  <cp:revision>26</cp:revision>
  <dcterms:created xsi:type="dcterms:W3CDTF">2014-04-17T12:29:00Z</dcterms:created>
  <dcterms:modified xsi:type="dcterms:W3CDTF">2014-04-25T06:46:00Z</dcterms:modified>
</cp:coreProperties>
</file>