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0FEE" w:rsidRDefault="00B60FEE" w:rsidP="00B60FEE">
      <w:pPr>
        <w:spacing w:line="360" w:lineRule="auto"/>
        <w:contextualSpacing/>
        <w:jc w:val="center"/>
        <w:rPr>
          <w:b/>
          <w:sz w:val="28"/>
          <w:lang w:val="tt-RU"/>
        </w:rPr>
      </w:pPr>
      <w:r w:rsidRPr="00B60FEE">
        <w:rPr>
          <w:b/>
          <w:sz w:val="28"/>
          <w:lang w:val="tt-RU"/>
        </w:rPr>
        <w:t>«Дни ритейла на Балтике» с 18-19 августа 2022 года</w:t>
      </w:r>
    </w:p>
    <w:p w:rsidR="00B60FEE" w:rsidRPr="00B60FEE" w:rsidRDefault="00B60FEE" w:rsidP="00B60FEE">
      <w:pPr>
        <w:spacing w:line="360" w:lineRule="auto"/>
        <w:contextualSpacing/>
        <w:jc w:val="center"/>
        <w:rPr>
          <w:b/>
          <w:sz w:val="28"/>
          <w:lang w:val="tt-RU"/>
        </w:rPr>
      </w:pPr>
      <w:bookmarkStart w:id="0" w:name="_GoBack"/>
      <w:bookmarkEnd w:id="0"/>
    </w:p>
    <w:p w:rsidR="00B60FEE" w:rsidRPr="00B60FEE" w:rsidRDefault="00B60FEE" w:rsidP="00B60FEE">
      <w:pPr>
        <w:spacing w:line="360" w:lineRule="auto"/>
        <w:ind w:firstLine="567"/>
        <w:contextualSpacing/>
        <w:jc w:val="both"/>
        <w:rPr>
          <w:sz w:val="28"/>
          <w:lang w:val="tt-RU"/>
        </w:rPr>
      </w:pPr>
      <w:r w:rsidRPr="00B60FEE">
        <w:rPr>
          <w:sz w:val="28"/>
          <w:lang w:val="tt-RU"/>
        </w:rPr>
        <w:t>С 18 по 19 августа 2022 года в г. Светлогорске Калининградской области</w:t>
      </w:r>
      <w:r w:rsidRPr="00B60FEE">
        <w:rPr>
          <w:sz w:val="28"/>
          <w:lang w:val="tt-RU"/>
        </w:rPr>
        <w:t xml:space="preserve"> </w:t>
      </w:r>
      <w:r w:rsidRPr="00B60FEE">
        <w:rPr>
          <w:sz w:val="28"/>
          <w:lang w:val="tt-RU"/>
        </w:rPr>
        <w:t>состоится межрегиональный форум «Дни ритейла на Балтике» (далее –Форум),</w:t>
      </w:r>
      <w:r w:rsidRPr="00B60FEE">
        <w:rPr>
          <w:sz w:val="28"/>
          <w:lang w:val="tt-RU"/>
        </w:rPr>
        <w:t xml:space="preserve"> </w:t>
      </w:r>
      <w:r w:rsidRPr="00B60FEE">
        <w:rPr>
          <w:sz w:val="28"/>
          <w:lang w:val="tt-RU"/>
        </w:rPr>
        <w:t>являющийся частью федерального форума «Неделя Российского Ритейла».</w:t>
      </w:r>
    </w:p>
    <w:p w:rsidR="00F1113A" w:rsidRPr="00B60FEE" w:rsidRDefault="00B60FEE" w:rsidP="00B60FEE">
      <w:pPr>
        <w:spacing w:line="360" w:lineRule="auto"/>
        <w:ind w:firstLine="567"/>
        <w:contextualSpacing/>
        <w:jc w:val="both"/>
        <w:rPr>
          <w:sz w:val="28"/>
          <w:lang w:val="tt-RU"/>
        </w:rPr>
      </w:pPr>
      <w:r w:rsidRPr="00B60FEE">
        <w:rPr>
          <w:sz w:val="28"/>
          <w:lang w:val="tt-RU"/>
        </w:rPr>
        <w:t>Деловая программа Форума в г.Светлогорске будет состоять из более чем 20</w:t>
      </w:r>
      <w:r w:rsidRPr="00B60FEE">
        <w:rPr>
          <w:sz w:val="28"/>
          <w:lang w:val="tt-RU"/>
        </w:rPr>
        <w:t xml:space="preserve"> </w:t>
      </w:r>
      <w:r w:rsidRPr="00B60FEE">
        <w:rPr>
          <w:sz w:val="28"/>
          <w:lang w:val="tt-RU"/>
        </w:rPr>
        <w:t>экспертных и аналитических сессий. Представители власти и ритейла, руководители</w:t>
      </w:r>
      <w:r w:rsidRPr="00B60FEE">
        <w:rPr>
          <w:sz w:val="28"/>
          <w:lang w:val="tt-RU"/>
        </w:rPr>
        <w:t xml:space="preserve"> </w:t>
      </w:r>
      <w:r w:rsidRPr="00B60FEE">
        <w:rPr>
          <w:sz w:val="28"/>
          <w:lang w:val="tt-RU"/>
        </w:rPr>
        <w:t>отраслевых союзов, поставщики и эксперты обсудят тренды потребительского</w:t>
      </w:r>
      <w:r w:rsidRPr="00B60FEE">
        <w:rPr>
          <w:sz w:val="28"/>
          <w:lang w:val="tt-RU"/>
        </w:rPr>
        <w:t xml:space="preserve"> </w:t>
      </w:r>
      <w:r w:rsidRPr="00B60FEE">
        <w:rPr>
          <w:sz w:val="28"/>
          <w:lang w:val="tt-RU"/>
        </w:rPr>
        <w:t>рынка, а также обменяются лучшими практиками работы в условиях новой</w:t>
      </w:r>
      <w:r w:rsidRPr="00B60FEE">
        <w:rPr>
          <w:sz w:val="28"/>
          <w:lang w:val="tt-RU"/>
        </w:rPr>
        <w:t xml:space="preserve"> </w:t>
      </w:r>
      <w:r w:rsidRPr="00B60FEE">
        <w:rPr>
          <w:sz w:val="28"/>
          <w:lang w:val="tt-RU"/>
        </w:rPr>
        <w:t>реальности в тематических сессиях по следующим направлениям: логистика,</w:t>
      </w:r>
      <w:r w:rsidRPr="00B60FEE">
        <w:rPr>
          <w:sz w:val="28"/>
          <w:lang w:val="tt-RU"/>
        </w:rPr>
        <w:t xml:space="preserve"> </w:t>
      </w:r>
      <w:r w:rsidRPr="00B60FEE">
        <w:rPr>
          <w:sz w:val="28"/>
          <w:lang w:val="tt-RU"/>
        </w:rPr>
        <w:t>маркетинг, технологии, E-COM.</w:t>
      </w:r>
    </w:p>
    <w:p w:rsidR="00B60FEE" w:rsidRPr="00B60FEE" w:rsidRDefault="00B60FEE" w:rsidP="00B60FEE">
      <w:pPr>
        <w:spacing w:line="360" w:lineRule="auto"/>
        <w:ind w:right="-1" w:firstLine="567"/>
        <w:jc w:val="both"/>
        <w:rPr>
          <w:rFonts w:eastAsia="Calibri"/>
          <w:sz w:val="28"/>
        </w:rPr>
      </w:pPr>
      <w:r w:rsidRPr="00B60FEE">
        <w:rPr>
          <w:rFonts w:eastAsia="Calibri"/>
          <w:sz w:val="28"/>
        </w:rPr>
        <w:t>Откроет мероприятие пленарное заседание «Потребительский рынок в</w:t>
      </w:r>
      <w:r>
        <w:rPr>
          <w:rFonts w:eastAsia="Calibri"/>
          <w:sz w:val="28"/>
        </w:rPr>
        <w:t xml:space="preserve"> </w:t>
      </w:r>
      <w:r w:rsidRPr="00B60FEE">
        <w:rPr>
          <w:rFonts w:eastAsia="Calibri"/>
          <w:sz w:val="28"/>
        </w:rPr>
        <w:t>условиях неопределенности» и «Обеспечение товарной безопасности региона».</w:t>
      </w:r>
    </w:p>
    <w:p w:rsidR="00B60FEE" w:rsidRPr="00B60FEE" w:rsidRDefault="00B60FEE" w:rsidP="00B60FEE">
      <w:pPr>
        <w:spacing w:line="360" w:lineRule="auto"/>
        <w:ind w:right="-1" w:firstLine="567"/>
        <w:jc w:val="both"/>
        <w:rPr>
          <w:rFonts w:eastAsia="Calibri"/>
          <w:sz w:val="28"/>
        </w:rPr>
      </w:pPr>
      <w:r w:rsidRPr="00B60FEE">
        <w:rPr>
          <w:rFonts w:eastAsia="Calibri"/>
          <w:sz w:val="28"/>
        </w:rPr>
        <w:t>Для партнеров Форума организаторы мероприятия подготовили интересные</w:t>
      </w:r>
      <w:r>
        <w:rPr>
          <w:rFonts w:eastAsia="Calibri"/>
          <w:sz w:val="28"/>
        </w:rPr>
        <w:t xml:space="preserve"> </w:t>
      </w:r>
      <w:r w:rsidRPr="00B60FEE">
        <w:rPr>
          <w:rFonts w:eastAsia="Calibri"/>
          <w:sz w:val="28"/>
        </w:rPr>
        <w:t>условия участия. Так, компании могут разместить на площадке мероприятия</w:t>
      </w:r>
      <w:r>
        <w:rPr>
          <w:rFonts w:eastAsia="Calibri"/>
          <w:sz w:val="28"/>
        </w:rPr>
        <w:t xml:space="preserve"> </w:t>
      </w:r>
      <w:proofErr w:type="spellStart"/>
      <w:r w:rsidRPr="00B60FEE">
        <w:rPr>
          <w:rFonts w:eastAsia="Calibri"/>
          <w:sz w:val="28"/>
        </w:rPr>
        <w:t>брендированный</w:t>
      </w:r>
      <w:proofErr w:type="spellEnd"/>
      <w:r w:rsidRPr="00B60FEE">
        <w:rPr>
          <w:rFonts w:eastAsia="Calibri"/>
          <w:sz w:val="28"/>
        </w:rPr>
        <w:t xml:space="preserve"> стенд, показать рекламное видео о компании или вложить</w:t>
      </w:r>
      <w:r>
        <w:rPr>
          <w:rFonts w:eastAsia="Calibri"/>
          <w:sz w:val="28"/>
        </w:rPr>
        <w:t xml:space="preserve"> </w:t>
      </w:r>
      <w:r w:rsidRPr="00B60FEE">
        <w:rPr>
          <w:rFonts w:eastAsia="Calibri"/>
          <w:sz w:val="28"/>
        </w:rPr>
        <w:t>фирменные буклеты в портфель участника.</w:t>
      </w:r>
    </w:p>
    <w:p w:rsidR="00B60FEE" w:rsidRPr="00B60FEE" w:rsidRDefault="00B60FEE" w:rsidP="00B60FEE">
      <w:pPr>
        <w:spacing w:line="360" w:lineRule="auto"/>
        <w:ind w:right="-1" w:firstLine="567"/>
        <w:jc w:val="both"/>
        <w:rPr>
          <w:rFonts w:eastAsia="Calibri"/>
          <w:sz w:val="28"/>
        </w:rPr>
      </w:pPr>
      <w:r w:rsidRPr="00B60FEE">
        <w:rPr>
          <w:rFonts w:eastAsia="Calibri"/>
          <w:sz w:val="28"/>
        </w:rPr>
        <w:t>Программа мероприятия формируется и в ближайшее время будет</w:t>
      </w:r>
      <w:r>
        <w:rPr>
          <w:rFonts w:eastAsia="Calibri"/>
          <w:sz w:val="28"/>
        </w:rPr>
        <w:t xml:space="preserve"> </w:t>
      </w:r>
      <w:r w:rsidRPr="00B60FEE">
        <w:rPr>
          <w:rFonts w:eastAsia="Calibri"/>
          <w:sz w:val="28"/>
        </w:rPr>
        <w:t>опубликована на официальном сайте: retaildays.ru. Форум состоится по адресу:</w:t>
      </w:r>
      <w:r>
        <w:rPr>
          <w:rFonts w:eastAsia="Calibri"/>
          <w:sz w:val="28"/>
        </w:rPr>
        <w:t xml:space="preserve"> </w:t>
      </w:r>
      <w:r w:rsidRPr="00B60FEE">
        <w:rPr>
          <w:rFonts w:eastAsia="Calibri"/>
          <w:sz w:val="28"/>
        </w:rPr>
        <w:t>г. Светлогорск, ул. Ленина, 11, «Янтарь-холл». Участие в Форуме бесплатное, по</w:t>
      </w:r>
      <w:r>
        <w:rPr>
          <w:rFonts w:eastAsia="Calibri"/>
          <w:sz w:val="28"/>
        </w:rPr>
        <w:t xml:space="preserve"> </w:t>
      </w:r>
      <w:r w:rsidRPr="00B60FEE">
        <w:rPr>
          <w:rFonts w:eastAsia="Calibri"/>
          <w:sz w:val="28"/>
        </w:rPr>
        <w:t>предварительной регистрации на сайте.</w:t>
      </w:r>
    </w:p>
    <w:p w:rsidR="005107B3" w:rsidRPr="00B60FEE" w:rsidRDefault="00B60FEE" w:rsidP="00B60FEE">
      <w:pPr>
        <w:spacing w:line="360" w:lineRule="auto"/>
        <w:ind w:right="-1" w:firstLine="567"/>
        <w:jc w:val="both"/>
        <w:rPr>
          <w:rFonts w:eastAsia="Calibri"/>
          <w:sz w:val="28"/>
        </w:rPr>
      </w:pPr>
      <w:r w:rsidRPr="00B60FEE">
        <w:rPr>
          <w:rFonts w:eastAsia="Calibri"/>
          <w:sz w:val="28"/>
        </w:rPr>
        <w:t>Для получения более подробной информации просьба обращаться в Дирекцию</w:t>
      </w:r>
      <w:r>
        <w:rPr>
          <w:rFonts w:eastAsia="Calibri"/>
          <w:sz w:val="28"/>
        </w:rPr>
        <w:t xml:space="preserve"> </w:t>
      </w:r>
      <w:r w:rsidRPr="00B60FEE">
        <w:rPr>
          <w:rFonts w:eastAsia="Calibri"/>
          <w:sz w:val="28"/>
        </w:rPr>
        <w:t>Форума: info@retailevent.ru, +7 495 3237107.</w:t>
      </w:r>
    </w:p>
    <w:sectPr w:rsidR="005107B3" w:rsidRPr="00B60FEE" w:rsidSect="00AD08EB">
      <w:pgSz w:w="11906" w:h="16838"/>
      <w:pgMar w:top="1134" w:right="567" w:bottom="1134" w:left="1134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682D" w:rsidRDefault="008F682D">
      <w:r>
        <w:separator/>
      </w:r>
    </w:p>
  </w:endnote>
  <w:endnote w:type="continuationSeparator" w:id="0">
    <w:p w:rsidR="008F682D" w:rsidRDefault="008F68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15339ADD-5CE9-42E6-A1FB-883CA1034C37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2" w:fontKey="{88652C58-D496-4AFE-BD4E-943E2F6DE911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800CFB8B-61C0-4E9E-8276-D0EA4F3144AE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682D" w:rsidRDefault="008F682D">
      <w:r>
        <w:separator/>
      </w:r>
    </w:p>
  </w:footnote>
  <w:footnote w:type="continuationSeparator" w:id="0">
    <w:p w:rsidR="008F682D" w:rsidRDefault="008F68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4723F3"/>
    <w:multiLevelType w:val="hybridMultilevel"/>
    <w:tmpl w:val="AB6842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activeWritingStyle w:appName="MSWord" w:lang="ru-RU" w:vendorID="1" w:dllVersion="51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6248"/>
    <w:rsid w:val="00001150"/>
    <w:rsid w:val="00002A66"/>
    <w:rsid w:val="00004286"/>
    <w:rsid w:val="000138EA"/>
    <w:rsid w:val="00052C11"/>
    <w:rsid w:val="00055757"/>
    <w:rsid w:val="000572EE"/>
    <w:rsid w:val="00062E08"/>
    <w:rsid w:val="00063B95"/>
    <w:rsid w:val="00065EBB"/>
    <w:rsid w:val="00070073"/>
    <w:rsid w:val="00082AFE"/>
    <w:rsid w:val="0008333B"/>
    <w:rsid w:val="000925C7"/>
    <w:rsid w:val="00093A21"/>
    <w:rsid w:val="000951E0"/>
    <w:rsid w:val="000A0A29"/>
    <w:rsid w:val="000A1D0B"/>
    <w:rsid w:val="000A67AA"/>
    <w:rsid w:val="000B7C85"/>
    <w:rsid w:val="000C408A"/>
    <w:rsid w:val="000C4DCD"/>
    <w:rsid w:val="000D05AA"/>
    <w:rsid w:val="000D4F7B"/>
    <w:rsid w:val="000E26D2"/>
    <w:rsid w:val="000E35A2"/>
    <w:rsid w:val="000F3886"/>
    <w:rsid w:val="00120026"/>
    <w:rsid w:val="001260D5"/>
    <w:rsid w:val="00126436"/>
    <w:rsid w:val="001465AB"/>
    <w:rsid w:val="00161937"/>
    <w:rsid w:val="001A331D"/>
    <w:rsid w:val="001A3CAB"/>
    <w:rsid w:val="001B1D52"/>
    <w:rsid w:val="001B219D"/>
    <w:rsid w:val="001B7BB8"/>
    <w:rsid w:val="001C0F5B"/>
    <w:rsid w:val="001D2B33"/>
    <w:rsid w:val="001D5F81"/>
    <w:rsid w:val="001D6248"/>
    <w:rsid w:val="001F137B"/>
    <w:rsid w:val="001F2EE2"/>
    <w:rsid w:val="001F57C4"/>
    <w:rsid w:val="00212644"/>
    <w:rsid w:val="00215022"/>
    <w:rsid w:val="0023272B"/>
    <w:rsid w:val="00236F1A"/>
    <w:rsid w:val="002448F3"/>
    <w:rsid w:val="00275B26"/>
    <w:rsid w:val="002A11BC"/>
    <w:rsid w:val="002A22D2"/>
    <w:rsid w:val="002A7122"/>
    <w:rsid w:val="002B0485"/>
    <w:rsid w:val="002D4571"/>
    <w:rsid w:val="002E1216"/>
    <w:rsid w:val="002F5B25"/>
    <w:rsid w:val="0030005F"/>
    <w:rsid w:val="00310DF4"/>
    <w:rsid w:val="003144FA"/>
    <w:rsid w:val="00314B8A"/>
    <w:rsid w:val="003179FE"/>
    <w:rsid w:val="00321F63"/>
    <w:rsid w:val="00323862"/>
    <w:rsid w:val="00326685"/>
    <w:rsid w:val="00330065"/>
    <w:rsid w:val="00340E85"/>
    <w:rsid w:val="00350382"/>
    <w:rsid w:val="003545BB"/>
    <w:rsid w:val="0035606F"/>
    <w:rsid w:val="003A2AC8"/>
    <w:rsid w:val="003A589B"/>
    <w:rsid w:val="00410D03"/>
    <w:rsid w:val="00411385"/>
    <w:rsid w:val="00414797"/>
    <w:rsid w:val="00415191"/>
    <w:rsid w:val="00440B7F"/>
    <w:rsid w:val="004633CF"/>
    <w:rsid w:val="0046565F"/>
    <w:rsid w:val="004A55F1"/>
    <w:rsid w:val="004A6460"/>
    <w:rsid w:val="004B22B6"/>
    <w:rsid w:val="004E7EB6"/>
    <w:rsid w:val="0050032C"/>
    <w:rsid w:val="0050138F"/>
    <w:rsid w:val="005029BC"/>
    <w:rsid w:val="005107B3"/>
    <w:rsid w:val="005142F4"/>
    <w:rsid w:val="00516E9D"/>
    <w:rsid w:val="00541AF5"/>
    <w:rsid w:val="00541DE1"/>
    <w:rsid w:val="005552F0"/>
    <w:rsid w:val="00562D62"/>
    <w:rsid w:val="005675DB"/>
    <w:rsid w:val="00567FA2"/>
    <w:rsid w:val="005846D3"/>
    <w:rsid w:val="00585151"/>
    <w:rsid w:val="00590DE9"/>
    <w:rsid w:val="005A5282"/>
    <w:rsid w:val="005B12C4"/>
    <w:rsid w:val="005C2B5A"/>
    <w:rsid w:val="005D5A2F"/>
    <w:rsid w:val="005E172D"/>
    <w:rsid w:val="005E3E68"/>
    <w:rsid w:val="005F7E04"/>
    <w:rsid w:val="0060340E"/>
    <w:rsid w:val="00623C1F"/>
    <w:rsid w:val="0063720C"/>
    <w:rsid w:val="00641542"/>
    <w:rsid w:val="00641747"/>
    <w:rsid w:val="00660B34"/>
    <w:rsid w:val="00661574"/>
    <w:rsid w:val="00665BF7"/>
    <w:rsid w:val="0066747B"/>
    <w:rsid w:val="006719D4"/>
    <w:rsid w:val="00675227"/>
    <w:rsid w:val="00677732"/>
    <w:rsid w:val="00685076"/>
    <w:rsid w:val="00693002"/>
    <w:rsid w:val="006A7DAF"/>
    <w:rsid w:val="006B1B36"/>
    <w:rsid w:val="006C1DAF"/>
    <w:rsid w:val="006D4105"/>
    <w:rsid w:val="006E0194"/>
    <w:rsid w:val="006F0721"/>
    <w:rsid w:val="006F3845"/>
    <w:rsid w:val="00704CD9"/>
    <w:rsid w:val="0071396E"/>
    <w:rsid w:val="007426F6"/>
    <w:rsid w:val="007451B4"/>
    <w:rsid w:val="0074661B"/>
    <w:rsid w:val="00751796"/>
    <w:rsid w:val="00752D86"/>
    <w:rsid w:val="00785AE0"/>
    <w:rsid w:val="00791B6B"/>
    <w:rsid w:val="007A2B08"/>
    <w:rsid w:val="007A74A5"/>
    <w:rsid w:val="007B1F84"/>
    <w:rsid w:val="007B761E"/>
    <w:rsid w:val="007D024A"/>
    <w:rsid w:val="007E2388"/>
    <w:rsid w:val="007E3B31"/>
    <w:rsid w:val="007E55CE"/>
    <w:rsid w:val="007F29EC"/>
    <w:rsid w:val="00801F4E"/>
    <w:rsid w:val="00834F8B"/>
    <w:rsid w:val="008404E9"/>
    <w:rsid w:val="00841B12"/>
    <w:rsid w:val="00850B9A"/>
    <w:rsid w:val="00851F77"/>
    <w:rsid w:val="00861288"/>
    <w:rsid w:val="00862AE1"/>
    <w:rsid w:val="008861F7"/>
    <w:rsid w:val="008A02D7"/>
    <w:rsid w:val="008D37CB"/>
    <w:rsid w:val="008F5369"/>
    <w:rsid w:val="008F682D"/>
    <w:rsid w:val="009025BD"/>
    <w:rsid w:val="00913FA9"/>
    <w:rsid w:val="00914D65"/>
    <w:rsid w:val="00920CDE"/>
    <w:rsid w:val="0092628C"/>
    <w:rsid w:val="00942B99"/>
    <w:rsid w:val="009436C5"/>
    <w:rsid w:val="00945C55"/>
    <w:rsid w:val="009757F2"/>
    <w:rsid w:val="0097788C"/>
    <w:rsid w:val="009804F3"/>
    <w:rsid w:val="00983091"/>
    <w:rsid w:val="00993ED5"/>
    <w:rsid w:val="00996E85"/>
    <w:rsid w:val="009A66F7"/>
    <w:rsid w:val="009B2C85"/>
    <w:rsid w:val="009C06A5"/>
    <w:rsid w:val="009C7F11"/>
    <w:rsid w:val="009D7B06"/>
    <w:rsid w:val="009E60EC"/>
    <w:rsid w:val="009F12BD"/>
    <w:rsid w:val="00A00472"/>
    <w:rsid w:val="00A01685"/>
    <w:rsid w:val="00A016FE"/>
    <w:rsid w:val="00A017DD"/>
    <w:rsid w:val="00A0333D"/>
    <w:rsid w:val="00A06A77"/>
    <w:rsid w:val="00A116CB"/>
    <w:rsid w:val="00A11A3D"/>
    <w:rsid w:val="00A226C5"/>
    <w:rsid w:val="00A23DD8"/>
    <w:rsid w:val="00A31A12"/>
    <w:rsid w:val="00A417A5"/>
    <w:rsid w:val="00A456F5"/>
    <w:rsid w:val="00A524C1"/>
    <w:rsid w:val="00A605F2"/>
    <w:rsid w:val="00A668B8"/>
    <w:rsid w:val="00A840A1"/>
    <w:rsid w:val="00A87046"/>
    <w:rsid w:val="00AA6F65"/>
    <w:rsid w:val="00AB2363"/>
    <w:rsid w:val="00AB25D1"/>
    <w:rsid w:val="00AC0AC0"/>
    <w:rsid w:val="00AC0C89"/>
    <w:rsid w:val="00AD08EB"/>
    <w:rsid w:val="00AD1C79"/>
    <w:rsid w:val="00AD424E"/>
    <w:rsid w:val="00AE2C42"/>
    <w:rsid w:val="00AE3B2B"/>
    <w:rsid w:val="00AE4569"/>
    <w:rsid w:val="00AF07F6"/>
    <w:rsid w:val="00AF4E08"/>
    <w:rsid w:val="00AF681D"/>
    <w:rsid w:val="00AF772A"/>
    <w:rsid w:val="00B05313"/>
    <w:rsid w:val="00B23FE7"/>
    <w:rsid w:val="00B312B3"/>
    <w:rsid w:val="00B35C3C"/>
    <w:rsid w:val="00B36FF5"/>
    <w:rsid w:val="00B42CBF"/>
    <w:rsid w:val="00B43807"/>
    <w:rsid w:val="00B44ACD"/>
    <w:rsid w:val="00B52053"/>
    <w:rsid w:val="00B57A2C"/>
    <w:rsid w:val="00B60FEE"/>
    <w:rsid w:val="00B70BD0"/>
    <w:rsid w:val="00B7516E"/>
    <w:rsid w:val="00B810C1"/>
    <w:rsid w:val="00B9399F"/>
    <w:rsid w:val="00BB3ED2"/>
    <w:rsid w:val="00BC2FEC"/>
    <w:rsid w:val="00BC4702"/>
    <w:rsid w:val="00BD2526"/>
    <w:rsid w:val="00BD4D25"/>
    <w:rsid w:val="00BE0003"/>
    <w:rsid w:val="00C00262"/>
    <w:rsid w:val="00C03C6B"/>
    <w:rsid w:val="00C05813"/>
    <w:rsid w:val="00C106C1"/>
    <w:rsid w:val="00C27497"/>
    <w:rsid w:val="00C32FAF"/>
    <w:rsid w:val="00C33C6F"/>
    <w:rsid w:val="00C461B4"/>
    <w:rsid w:val="00C46D4E"/>
    <w:rsid w:val="00C5249B"/>
    <w:rsid w:val="00C84F15"/>
    <w:rsid w:val="00C921CC"/>
    <w:rsid w:val="00C92357"/>
    <w:rsid w:val="00C9730A"/>
    <w:rsid w:val="00CE5B97"/>
    <w:rsid w:val="00CF5A8B"/>
    <w:rsid w:val="00D35352"/>
    <w:rsid w:val="00D3574F"/>
    <w:rsid w:val="00D438FC"/>
    <w:rsid w:val="00D51B0E"/>
    <w:rsid w:val="00D51EE2"/>
    <w:rsid w:val="00D67792"/>
    <w:rsid w:val="00D77C77"/>
    <w:rsid w:val="00D82614"/>
    <w:rsid w:val="00DD28B0"/>
    <w:rsid w:val="00DD43C1"/>
    <w:rsid w:val="00DF0DD0"/>
    <w:rsid w:val="00DF1F3B"/>
    <w:rsid w:val="00E02DB9"/>
    <w:rsid w:val="00E13F82"/>
    <w:rsid w:val="00E17721"/>
    <w:rsid w:val="00E17DE6"/>
    <w:rsid w:val="00E34E8D"/>
    <w:rsid w:val="00E42057"/>
    <w:rsid w:val="00E54AA9"/>
    <w:rsid w:val="00E55D0D"/>
    <w:rsid w:val="00E60F9B"/>
    <w:rsid w:val="00E634CB"/>
    <w:rsid w:val="00E64054"/>
    <w:rsid w:val="00E65454"/>
    <w:rsid w:val="00EB57A1"/>
    <w:rsid w:val="00EC62B4"/>
    <w:rsid w:val="00EC762E"/>
    <w:rsid w:val="00ED21E2"/>
    <w:rsid w:val="00ED2E1D"/>
    <w:rsid w:val="00ED6CBB"/>
    <w:rsid w:val="00ED6DE8"/>
    <w:rsid w:val="00EE536D"/>
    <w:rsid w:val="00EF1265"/>
    <w:rsid w:val="00EF21E5"/>
    <w:rsid w:val="00F0164B"/>
    <w:rsid w:val="00F01DD1"/>
    <w:rsid w:val="00F1113A"/>
    <w:rsid w:val="00F117D9"/>
    <w:rsid w:val="00F22F13"/>
    <w:rsid w:val="00F3603C"/>
    <w:rsid w:val="00F42603"/>
    <w:rsid w:val="00F44373"/>
    <w:rsid w:val="00F71557"/>
    <w:rsid w:val="00F77385"/>
    <w:rsid w:val="00F924AC"/>
    <w:rsid w:val="00FA077A"/>
    <w:rsid w:val="00FA12F5"/>
    <w:rsid w:val="00FA1401"/>
    <w:rsid w:val="00FC235E"/>
    <w:rsid w:val="00FC5DEA"/>
    <w:rsid w:val="00FC71CF"/>
    <w:rsid w:val="00FD279E"/>
    <w:rsid w:val="00FE15B5"/>
    <w:rsid w:val="00FE379A"/>
    <w:rsid w:val="00FF3F21"/>
    <w:rsid w:val="00FF6AE8"/>
    <w:rsid w:val="00FF726E"/>
    <w:rsid w:val="00FF7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61B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5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6">
    <w:name w:val="header"/>
    <w:basedOn w:val="a"/>
    <w:rsid w:val="00A0333D"/>
    <w:pPr>
      <w:tabs>
        <w:tab w:val="center" w:pos="4677"/>
        <w:tab w:val="right" w:pos="9355"/>
      </w:tabs>
    </w:pPr>
  </w:style>
  <w:style w:type="paragraph" w:styleId="a7">
    <w:name w:val="footer"/>
    <w:basedOn w:val="a"/>
    <w:rsid w:val="00A0333D"/>
    <w:pPr>
      <w:tabs>
        <w:tab w:val="center" w:pos="4677"/>
        <w:tab w:val="right" w:pos="9355"/>
      </w:tabs>
    </w:pPr>
  </w:style>
  <w:style w:type="paragraph" w:customStyle="1" w:styleId="a8">
    <w:name w:val="Адр"/>
    <w:basedOn w:val="a"/>
    <w:rsid w:val="00A0333D"/>
    <w:pPr>
      <w:ind w:left="6237"/>
    </w:pPr>
    <w:rPr>
      <w:sz w:val="28"/>
    </w:rPr>
  </w:style>
  <w:style w:type="character" w:styleId="a9">
    <w:name w:val="Hyperlink"/>
    <w:basedOn w:val="a0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a">
    <w:name w:val="Body Text"/>
    <w:basedOn w:val="a"/>
    <w:rsid w:val="00A0333D"/>
    <w:pPr>
      <w:jc w:val="both"/>
    </w:pPr>
    <w:rPr>
      <w:sz w:val="28"/>
    </w:rPr>
  </w:style>
  <w:style w:type="paragraph" w:styleId="ab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c">
    <w:name w:val="Table Grid"/>
    <w:basedOn w:val="a1"/>
    <w:rsid w:val="00F360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Emphasis"/>
    <w:basedOn w:val="a0"/>
    <w:qFormat/>
    <w:rsid w:val="0050138F"/>
    <w:rPr>
      <w:i/>
      <w:iCs/>
    </w:rPr>
  </w:style>
  <w:style w:type="paragraph" w:styleId="ae">
    <w:name w:val="No Spacing"/>
    <w:uiPriority w:val="1"/>
    <w:qFormat/>
    <w:rsid w:val="007A2B08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ntStyle11">
    <w:name w:val="Font Style11"/>
    <w:basedOn w:val="a0"/>
    <w:uiPriority w:val="99"/>
    <w:rsid w:val="007A2B08"/>
    <w:rPr>
      <w:rFonts w:ascii="Times New Roman" w:hAnsi="Times New Roman" w:cs="Times New Roman"/>
      <w:sz w:val="26"/>
      <w:szCs w:val="26"/>
    </w:rPr>
  </w:style>
  <w:style w:type="character" w:customStyle="1" w:styleId="20">
    <w:name w:val="Основной текст (2)_"/>
    <w:basedOn w:val="a0"/>
    <w:link w:val="21"/>
    <w:rsid w:val="00055757"/>
    <w:rPr>
      <w:sz w:val="28"/>
      <w:szCs w:val="28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055757"/>
    <w:pPr>
      <w:widowControl w:val="0"/>
      <w:shd w:val="clear" w:color="auto" w:fill="FFFFFF"/>
      <w:spacing w:after="1300" w:line="310" w:lineRule="exact"/>
      <w:jc w:val="right"/>
    </w:pPr>
    <w:rPr>
      <w:sz w:val="28"/>
      <w:szCs w:val="28"/>
    </w:rPr>
  </w:style>
  <w:style w:type="paragraph" w:styleId="af">
    <w:name w:val="List Paragraph"/>
    <w:basedOn w:val="a"/>
    <w:uiPriority w:val="34"/>
    <w:qFormat/>
    <w:rsid w:val="001A3CAB"/>
    <w:pPr>
      <w:ind w:left="720"/>
      <w:contextualSpacing/>
    </w:pPr>
  </w:style>
  <w:style w:type="paragraph" w:styleId="af0">
    <w:name w:val="Normal (Web)"/>
    <w:basedOn w:val="a"/>
    <w:uiPriority w:val="99"/>
    <w:semiHidden/>
    <w:unhideWhenUsed/>
    <w:rsid w:val="00314B8A"/>
    <w:pPr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61B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5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6">
    <w:name w:val="header"/>
    <w:basedOn w:val="a"/>
    <w:rsid w:val="00A0333D"/>
    <w:pPr>
      <w:tabs>
        <w:tab w:val="center" w:pos="4677"/>
        <w:tab w:val="right" w:pos="9355"/>
      </w:tabs>
    </w:pPr>
  </w:style>
  <w:style w:type="paragraph" w:styleId="a7">
    <w:name w:val="footer"/>
    <w:basedOn w:val="a"/>
    <w:rsid w:val="00A0333D"/>
    <w:pPr>
      <w:tabs>
        <w:tab w:val="center" w:pos="4677"/>
        <w:tab w:val="right" w:pos="9355"/>
      </w:tabs>
    </w:pPr>
  </w:style>
  <w:style w:type="paragraph" w:customStyle="1" w:styleId="a8">
    <w:name w:val="Адр"/>
    <w:basedOn w:val="a"/>
    <w:rsid w:val="00A0333D"/>
    <w:pPr>
      <w:ind w:left="6237"/>
    </w:pPr>
    <w:rPr>
      <w:sz w:val="28"/>
    </w:rPr>
  </w:style>
  <w:style w:type="character" w:styleId="a9">
    <w:name w:val="Hyperlink"/>
    <w:basedOn w:val="a0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a">
    <w:name w:val="Body Text"/>
    <w:basedOn w:val="a"/>
    <w:rsid w:val="00A0333D"/>
    <w:pPr>
      <w:jc w:val="both"/>
    </w:pPr>
    <w:rPr>
      <w:sz w:val="28"/>
    </w:rPr>
  </w:style>
  <w:style w:type="paragraph" w:styleId="ab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c">
    <w:name w:val="Table Grid"/>
    <w:basedOn w:val="a1"/>
    <w:rsid w:val="00F360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Emphasis"/>
    <w:basedOn w:val="a0"/>
    <w:qFormat/>
    <w:rsid w:val="0050138F"/>
    <w:rPr>
      <w:i/>
      <w:iCs/>
    </w:rPr>
  </w:style>
  <w:style w:type="paragraph" w:styleId="ae">
    <w:name w:val="No Spacing"/>
    <w:uiPriority w:val="1"/>
    <w:qFormat/>
    <w:rsid w:val="007A2B08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ntStyle11">
    <w:name w:val="Font Style11"/>
    <w:basedOn w:val="a0"/>
    <w:uiPriority w:val="99"/>
    <w:rsid w:val="007A2B08"/>
    <w:rPr>
      <w:rFonts w:ascii="Times New Roman" w:hAnsi="Times New Roman" w:cs="Times New Roman"/>
      <w:sz w:val="26"/>
      <w:szCs w:val="26"/>
    </w:rPr>
  </w:style>
  <w:style w:type="character" w:customStyle="1" w:styleId="20">
    <w:name w:val="Основной текст (2)_"/>
    <w:basedOn w:val="a0"/>
    <w:link w:val="21"/>
    <w:rsid w:val="00055757"/>
    <w:rPr>
      <w:sz w:val="28"/>
      <w:szCs w:val="28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055757"/>
    <w:pPr>
      <w:widowControl w:val="0"/>
      <w:shd w:val="clear" w:color="auto" w:fill="FFFFFF"/>
      <w:spacing w:after="1300" w:line="310" w:lineRule="exact"/>
      <w:jc w:val="right"/>
    </w:pPr>
    <w:rPr>
      <w:sz w:val="28"/>
      <w:szCs w:val="28"/>
    </w:rPr>
  </w:style>
  <w:style w:type="paragraph" w:styleId="af">
    <w:name w:val="List Paragraph"/>
    <w:basedOn w:val="a"/>
    <w:uiPriority w:val="34"/>
    <w:qFormat/>
    <w:rsid w:val="001A3CAB"/>
    <w:pPr>
      <w:ind w:left="720"/>
      <w:contextualSpacing/>
    </w:pPr>
  </w:style>
  <w:style w:type="paragraph" w:styleId="af0">
    <w:name w:val="Normal (Web)"/>
    <w:basedOn w:val="a"/>
    <w:uiPriority w:val="99"/>
    <w:semiHidden/>
    <w:unhideWhenUsed/>
    <w:rsid w:val="00314B8A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72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5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4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hmetzyanova_DR\AppData\Local\Microsoft\Windows\Temporary%20Internet%20Files\Content.IE5\PHWDA10W\&#1073;&#1083;&#1072;&#1085;&#1082;_&#1087;&#1080;&#1089;&#1100;&#1084;&#1072;%5b2%5d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5B79B2-F913-4A4F-9603-3F475D8CDC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бланк_письма[2]</Template>
  <TotalTime>13</TotalTime>
  <Pages>1</Pages>
  <Words>212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ТОРГОВЛИ</vt:lpstr>
    </vt:vector>
  </TitlesOfParts>
  <Company/>
  <LinksUpToDate>false</LinksUpToDate>
  <CharactersWithSpaces>1419</CharactersWithSpaces>
  <SharedDoc>false</SharedDoc>
  <HLinks>
    <vt:vector size="12" baseType="variant">
      <vt:variant>
        <vt:i4>8061012</vt:i4>
      </vt:variant>
      <vt:variant>
        <vt:i4>3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  <vt:variant>
        <vt:i4>8061012</vt:i4>
      </vt:variant>
      <vt:variant>
        <vt:i4>0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ТОРГОВЛИ</dc:title>
  <dc:creator>Ахметзянова</dc:creator>
  <cp:lastModifiedBy>Закупки</cp:lastModifiedBy>
  <cp:revision>4</cp:revision>
  <cp:lastPrinted>2022-07-21T06:14:00Z</cp:lastPrinted>
  <dcterms:created xsi:type="dcterms:W3CDTF">2022-07-22T08:11:00Z</dcterms:created>
  <dcterms:modified xsi:type="dcterms:W3CDTF">2022-07-27T05:02:00Z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Шаблон">
    <vt:lpwstr>для пользования</vt:lpwstr>
  </property>
</Properties>
</file>