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D1" w:rsidRDefault="00523B0F" w:rsidP="006510D1">
      <w:pPr>
        <w:spacing w:line="276" w:lineRule="auto"/>
        <w:ind w:right="-1"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Информация</w:t>
      </w:r>
      <w:r w:rsidRPr="00523B0F">
        <w:rPr>
          <w:b/>
          <w:sz w:val="28"/>
          <w:szCs w:val="28"/>
        </w:rPr>
        <w:t xml:space="preserve"> о проектах предпринимательского сообщества</w:t>
      </w:r>
    </w:p>
    <w:p w:rsidR="00D86344" w:rsidRDefault="00D86344" w:rsidP="00F143E6">
      <w:pPr>
        <w:jc w:val="both"/>
        <w:rPr>
          <w:rFonts w:ascii="PT Astra Serif" w:hAnsi="PT Astra Serif"/>
          <w:sz w:val="28"/>
        </w:rPr>
      </w:pPr>
    </w:p>
    <w:p w:rsidR="00E2336F" w:rsidRDefault="00523B0F" w:rsidP="00E2336F">
      <w:pPr>
        <w:ind w:firstLine="567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Уважаемые</w:t>
      </w:r>
      <w:r w:rsidRPr="00523B0F">
        <w:rPr>
          <w:rFonts w:ascii="PT Astra Serif" w:hAnsi="PT Astra Serif"/>
          <w:sz w:val="28"/>
        </w:rPr>
        <w:t xml:space="preserve"> предприниматели</w:t>
      </w:r>
      <w:r>
        <w:rPr>
          <w:rFonts w:ascii="PT Astra Serif" w:hAnsi="PT Astra Serif"/>
          <w:sz w:val="28"/>
        </w:rPr>
        <w:t>,</w:t>
      </w:r>
      <w:r w:rsidRPr="00523B0F">
        <w:rPr>
          <w:rFonts w:ascii="PT Astra Serif" w:hAnsi="PT Astra Serif" w:hint="eastAsia"/>
          <w:sz w:val="28"/>
        </w:rPr>
        <w:t xml:space="preserve"> </w:t>
      </w:r>
      <w:r>
        <w:rPr>
          <w:rFonts w:ascii="PT Astra Serif" w:hAnsi="PT Astra Serif"/>
          <w:sz w:val="28"/>
        </w:rPr>
        <w:t>в</w:t>
      </w:r>
      <w:r w:rsidR="00D86344">
        <w:rPr>
          <w:rFonts w:ascii="PT Astra Serif" w:hAnsi="PT Astra Serif"/>
          <w:sz w:val="28"/>
        </w:rPr>
        <w:t xml:space="preserve"> соответствии с письмом №63804/15 от 20.06.2023 от Департамента развития внутренней торговли Министерства промышленности и торговли Российской Федерации, </w:t>
      </w:r>
      <w:r>
        <w:rPr>
          <w:rFonts w:ascii="PT Astra Serif" w:hAnsi="PT Astra Serif"/>
          <w:sz w:val="28"/>
        </w:rPr>
        <w:t>представляем Вам</w:t>
      </w:r>
      <w:r w:rsidR="004B209E">
        <w:rPr>
          <w:rFonts w:ascii="PT Astra Serif" w:hAnsi="PT Astra Serif"/>
          <w:sz w:val="28"/>
        </w:rPr>
        <w:t xml:space="preserve"> информацию о проектах предпринимательского сообщества</w:t>
      </w:r>
      <w:r w:rsidR="00E2336F">
        <w:rPr>
          <w:rFonts w:ascii="PT Astra Serif" w:hAnsi="PT Astra Serif"/>
          <w:sz w:val="28"/>
        </w:rPr>
        <w:t xml:space="preserve">: </w:t>
      </w:r>
    </w:p>
    <w:p w:rsidR="00523B0F" w:rsidRPr="00523B0F" w:rsidRDefault="00E2336F" w:rsidP="00C91008">
      <w:pPr>
        <w:pStyle w:val="ae"/>
        <w:numPr>
          <w:ilvl w:val="0"/>
          <w:numId w:val="6"/>
        </w:numPr>
        <w:ind w:left="0" w:firstLine="284"/>
        <w:jc w:val="both"/>
        <w:rPr>
          <w:rFonts w:ascii="PT Astra Serif" w:hAnsi="PT Astra Serif"/>
          <w:sz w:val="28"/>
          <w:lang w:val="en-US"/>
        </w:rPr>
      </w:pPr>
      <w:r w:rsidRPr="006F7ED9">
        <w:rPr>
          <w:b/>
          <w:sz w:val="28"/>
          <w:szCs w:val="28"/>
        </w:rPr>
        <w:t>«Справочник. Требования по оценке соответствия продукции».</w:t>
      </w:r>
      <w:r>
        <w:rPr>
          <w:sz w:val="28"/>
          <w:szCs w:val="28"/>
        </w:rPr>
        <w:t xml:space="preserve"> Содержит </w:t>
      </w:r>
      <w:r w:rsidRPr="00E2336F">
        <w:rPr>
          <w:sz w:val="28"/>
          <w:szCs w:val="28"/>
        </w:rPr>
        <w:t>актуальную информацию о требованиях к продовольственной продукции, удобрениям, кормам для животных, химической, медицинской продукции, строительным материалам и продукции машиностроения</w:t>
      </w:r>
      <w:r w:rsidR="00523B0F">
        <w:rPr>
          <w:sz w:val="28"/>
          <w:szCs w:val="28"/>
        </w:rPr>
        <w:t>.</w:t>
      </w:r>
    </w:p>
    <w:p w:rsidR="00DD7D42" w:rsidRPr="00DD7D42" w:rsidRDefault="009A1554" w:rsidP="00523B0F">
      <w:pPr>
        <w:jc w:val="both"/>
        <w:rPr>
          <w:sz w:val="28"/>
          <w:szCs w:val="28"/>
        </w:rPr>
      </w:pPr>
      <w:r w:rsidRPr="009A1554">
        <w:rPr>
          <w:b/>
          <w:sz w:val="28"/>
          <w:szCs w:val="28"/>
        </w:rPr>
        <w:t>С</w:t>
      </w:r>
      <w:r w:rsidR="00E2336F" w:rsidRPr="009A1554">
        <w:rPr>
          <w:b/>
          <w:sz w:val="28"/>
          <w:szCs w:val="28"/>
        </w:rPr>
        <w:t>сылка на справочник:</w:t>
      </w:r>
      <w:r>
        <w:rPr>
          <w:sz w:val="28"/>
          <w:szCs w:val="28"/>
        </w:rPr>
        <w:t xml:space="preserve"> </w:t>
      </w:r>
      <w:r w:rsidR="00DD7D42" w:rsidRPr="00DD7D42">
        <w:rPr>
          <w:sz w:val="28"/>
          <w:szCs w:val="28"/>
        </w:rPr>
        <w:t>https://www.exportcenter.ru/services/sertifikatsiya-patentovanie-litsenzirovanie/spravochnik-trebovaniya-po-otsenke-sootvetstviya-produktsii/</w:t>
      </w:r>
      <w:r>
        <w:rPr>
          <w:sz w:val="28"/>
          <w:szCs w:val="28"/>
        </w:rPr>
        <w:t>;</w:t>
      </w:r>
    </w:p>
    <w:p w:rsidR="009A1554" w:rsidRPr="009A1554" w:rsidRDefault="00C91008" w:rsidP="00F143E6">
      <w:pPr>
        <w:pStyle w:val="ae"/>
        <w:numPr>
          <w:ilvl w:val="0"/>
          <w:numId w:val="6"/>
        </w:numPr>
        <w:ind w:left="0" w:firstLine="284"/>
        <w:jc w:val="both"/>
        <w:rPr>
          <w:rFonts w:ascii="PT Astra Serif" w:hAnsi="PT Astra Serif"/>
          <w:sz w:val="28"/>
        </w:rPr>
      </w:pPr>
      <w:r w:rsidRPr="00DD7D42">
        <w:rPr>
          <w:b/>
          <w:sz w:val="28"/>
          <w:szCs w:val="28"/>
        </w:rPr>
        <w:t xml:space="preserve"> </w:t>
      </w:r>
      <w:r w:rsidR="00E2336F" w:rsidRPr="006F7ED9">
        <w:rPr>
          <w:b/>
          <w:sz w:val="28"/>
          <w:szCs w:val="28"/>
        </w:rPr>
        <w:t>«Справочник. Интеллектуальная собственность».</w:t>
      </w:r>
      <w:r w:rsidR="00E2336F" w:rsidRPr="00E2336F">
        <w:rPr>
          <w:sz w:val="28"/>
          <w:szCs w:val="28"/>
        </w:rPr>
        <w:t xml:space="preserve"> Включает в себя описание порядка регистрации товарных знаков, изобретений, полезных моделей и промышленных образцов по национальному порядку, региональному и международной системе</w:t>
      </w:r>
      <w:r w:rsidR="009A1554">
        <w:rPr>
          <w:sz w:val="28"/>
          <w:szCs w:val="28"/>
        </w:rPr>
        <w:t>.</w:t>
      </w:r>
    </w:p>
    <w:p w:rsidR="005C65D2" w:rsidRDefault="009A1554" w:rsidP="009A1554">
      <w:pPr>
        <w:jc w:val="both"/>
        <w:rPr>
          <w:sz w:val="28"/>
          <w:szCs w:val="28"/>
        </w:rPr>
      </w:pPr>
      <w:r w:rsidRPr="009A1554">
        <w:rPr>
          <w:b/>
          <w:sz w:val="28"/>
          <w:szCs w:val="28"/>
        </w:rPr>
        <w:t>С</w:t>
      </w:r>
      <w:r w:rsidR="00E2336F" w:rsidRPr="009A1554">
        <w:rPr>
          <w:b/>
          <w:sz w:val="28"/>
          <w:szCs w:val="28"/>
        </w:rPr>
        <w:t>сылка на справочник:</w:t>
      </w:r>
      <w:r w:rsidR="00E2336F" w:rsidRPr="009A1554">
        <w:rPr>
          <w:sz w:val="28"/>
          <w:szCs w:val="28"/>
        </w:rPr>
        <w:t xml:space="preserve"> </w:t>
      </w:r>
      <w:r w:rsidR="00E2336F" w:rsidRPr="009A1554">
        <w:rPr>
          <w:sz w:val="28"/>
          <w:szCs w:val="28"/>
          <w:lang w:val="en-US"/>
        </w:rPr>
        <w:t>https</w:t>
      </w:r>
      <w:r w:rsidRPr="009A1554">
        <w:rPr>
          <w:sz w:val="28"/>
          <w:szCs w:val="28"/>
        </w:rPr>
        <w:t>://</w:t>
      </w:r>
      <w:r w:rsidR="00E2336F" w:rsidRPr="009A1554">
        <w:rPr>
          <w:sz w:val="28"/>
          <w:szCs w:val="28"/>
          <w:lang w:val="en-US"/>
        </w:rPr>
        <w:t>www</w:t>
      </w:r>
      <w:r w:rsidRPr="009A1554">
        <w:rPr>
          <w:sz w:val="28"/>
          <w:szCs w:val="28"/>
        </w:rPr>
        <w:t>.</w:t>
      </w:r>
      <w:proofErr w:type="spellStart"/>
      <w:r w:rsidR="00E2336F" w:rsidRPr="009A1554">
        <w:rPr>
          <w:sz w:val="28"/>
          <w:szCs w:val="28"/>
          <w:lang w:val="en-US"/>
        </w:rPr>
        <w:t>exportcenter</w:t>
      </w:r>
      <w:proofErr w:type="spellEnd"/>
      <w:r w:rsidRPr="009A1554">
        <w:rPr>
          <w:sz w:val="28"/>
          <w:szCs w:val="28"/>
        </w:rPr>
        <w:t>.</w:t>
      </w:r>
      <w:proofErr w:type="spellStart"/>
      <w:r w:rsidR="00E2336F" w:rsidRPr="009A1554">
        <w:rPr>
          <w:sz w:val="28"/>
          <w:szCs w:val="28"/>
          <w:lang w:val="en-US"/>
        </w:rPr>
        <w:t>ru</w:t>
      </w:r>
      <w:proofErr w:type="spellEnd"/>
      <w:r w:rsidRPr="009A1554">
        <w:rPr>
          <w:sz w:val="28"/>
          <w:szCs w:val="28"/>
        </w:rPr>
        <w:t>/</w:t>
      </w:r>
      <w:r w:rsidR="00E2336F" w:rsidRPr="009A1554">
        <w:rPr>
          <w:sz w:val="28"/>
          <w:szCs w:val="28"/>
          <w:lang w:val="en-US"/>
        </w:rPr>
        <w:t>services</w:t>
      </w:r>
      <w:r w:rsidRPr="009A1554">
        <w:rPr>
          <w:sz w:val="28"/>
          <w:szCs w:val="28"/>
        </w:rPr>
        <w:t>/</w:t>
      </w:r>
      <w:proofErr w:type="spellStart"/>
      <w:r w:rsidR="00E2336F" w:rsidRPr="009A1554">
        <w:rPr>
          <w:sz w:val="28"/>
          <w:szCs w:val="28"/>
          <w:lang w:val="en-US"/>
        </w:rPr>
        <w:t>sertifikatsiya</w:t>
      </w:r>
      <w:proofErr w:type="spellEnd"/>
      <w:r w:rsidRPr="009A1554">
        <w:rPr>
          <w:sz w:val="28"/>
          <w:szCs w:val="28"/>
        </w:rPr>
        <w:t>-</w:t>
      </w:r>
      <w:proofErr w:type="spellStart"/>
      <w:r w:rsidR="00E2336F" w:rsidRPr="009A1554">
        <w:rPr>
          <w:sz w:val="28"/>
          <w:szCs w:val="28"/>
          <w:lang w:val="en-US"/>
        </w:rPr>
        <w:t>patentovanie</w:t>
      </w:r>
      <w:proofErr w:type="spellEnd"/>
      <w:r>
        <w:rPr>
          <w:sz w:val="28"/>
          <w:szCs w:val="28"/>
        </w:rPr>
        <w:t>-</w:t>
      </w:r>
      <w:proofErr w:type="spellStart"/>
      <w:r w:rsidR="00E2336F" w:rsidRPr="009A1554">
        <w:rPr>
          <w:sz w:val="28"/>
          <w:szCs w:val="28"/>
          <w:lang w:val="en-US"/>
        </w:rPr>
        <w:t>litsenzirovanie</w:t>
      </w:r>
      <w:proofErr w:type="spellEnd"/>
      <w:r w:rsidR="00E2336F" w:rsidRPr="009A1554">
        <w:rPr>
          <w:sz w:val="28"/>
          <w:szCs w:val="28"/>
        </w:rPr>
        <w:t>/</w:t>
      </w:r>
      <w:proofErr w:type="spellStart"/>
      <w:r w:rsidR="00E2336F" w:rsidRPr="009A1554">
        <w:rPr>
          <w:sz w:val="28"/>
          <w:szCs w:val="28"/>
          <w:lang w:val="en-US"/>
        </w:rPr>
        <w:t>spravochnik</w:t>
      </w:r>
      <w:proofErr w:type="spellEnd"/>
      <w:r w:rsidR="00E2336F" w:rsidRPr="009A1554">
        <w:rPr>
          <w:sz w:val="28"/>
          <w:szCs w:val="28"/>
        </w:rPr>
        <w:t>_</w:t>
      </w:r>
      <w:proofErr w:type="spellStart"/>
      <w:r w:rsidR="00E2336F" w:rsidRPr="009A1554">
        <w:rPr>
          <w:sz w:val="28"/>
          <w:szCs w:val="28"/>
          <w:lang w:val="en-US"/>
        </w:rPr>
        <w:t>intellektualnaya</w:t>
      </w:r>
      <w:proofErr w:type="spellEnd"/>
      <w:r w:rsidR="00E2336F" w:rsidRPr="009A1554">
        <w:rPr>
          <w:sz w:val="28"/>
          <w:szCs w:val="28"/>
        </w:rPr>
        <w:t>_</w:t>
      </w:r>
      <w:proofErr w:type="spellStart"/>
      <w:r w:rsidR="00E2336F" w:rsidRPr="009A1554">
        <w:rPr>
          <w:sz w:val="28"/>
          <w:szCs w:val="28"/>
          <w:lang w:val="en-US"/>
        </w:rPr>
        <w:t>sobstvennost</w:t>
      </w:r>
      <w:proofErr w:type="spellEnd"/>
      <w:r w:rsidR="00E2336F" w:rsidRPr="009A1554">
        <w:rPr>
          <w:sz w:val="28"/>
          <w:szCs w:val="28"/>
        </w:rPr>
        <w:t>_</w:t>
      </w:r>
      <w:r w:rsidR="00E2336F" w:rsidRPr="009A1554">
        <w:rPr>
          <w:sz w:val="28"/>
          <w:szCs w:val="28"/>
          <w:lang w:val="en-US"/>
        </w:rPr>
        <w:t>ad</w:t>
      </w:r>
      <w:r w:rsidR="00E2336F" w:rsidRPr="009A1554">
        <w:rPr>
          <w:sz w:val="28"/>
          <w:szCs w:val="28"/>
        </w:rPr>
        <w:t>4</w:t>
      </w:r>
      <w:r w:rsidR="00E2336F" w:rsidRPr="009A1554">
        <w:rPr>
          <w:sz w:val="28"/>
          <w:szCs w:val="28"/>
          <w:lang w:val="en-US"/>
        </w:rPr>
        <w:t>f</w:t>
      </w:r>
      <w:r w:rsidR="00E2336F" w:rsidRPr="009A1554">
        <w:rPr>
          <w:sz w:val="28"/>
          <w:szCs w:val="28"/>
        </w:rPr>
        <w:t>_</w:t>
      </w:r>
      <w:r w:rsidR="00E2336F" w:rsidRPr="009A1554">
        <w:rPr>
          <w:sz w:val="28"/>
          <w:szCs w:val="28"/>
          <w:lang w:val="en-US"/>
        </w:rPr>
        <w:t>con</w:t>
      </w:r>
      <w:r w:rsidR="00E2336F" w:rsidRPr="009A1554">
        <w:rPr>
          <w:sz w:val="28"/>
          <w:szCs w:val="28"/>
        </w:rPr>
        <w:t>018/?</w:t>
      </w:r>
      <w:bookmarkStart w:id="0" w:name="_GoBack"/>
      <w:bookmarkEnd w:id="0"/>
    </w:p>
    <w:p w:rsidR="007E78F2" w:rsidRPr="005C65D2" w:rsidRDefault="00E2336F" w:rsidP="009A1554">
      <w:pPr>
        <w:jc w:val="both"/>
        <w:rPr>
          <w:rFonts w:ascii="PT Astra Serif" w:hAnsi="PT Astra Serif"/>
          <w:sz w:val="28"/>
          <w:lang w:val="en-US"/>
        </w:rPr>
      </w:pPr>
      <w:r w:rsidRPr="009A1554">
        <w:rPr>
          <w:sz w:val="28"/>
          <w:szCs w:val="28"/>
          <w:lang w:val="en-US"/>
        </w:rPr>
        <w:t>utm</w:t>
      </w:r>
      <w:r w:rsidRPr="005C65D2">
        <w:rPr>
          <w:sz w:val="28"/>
          <w:szCs w:val="28"/>
          <w:lang w:val="en-US"/>
        </w:rPr>
        <w:t>_</w:t>
      </w:r>
      <w:r w:rsidRPr="009A1554">
        <w:rPr>
          <w:sz w:val="28"/>
          <w:szCs w:val="28"/>
          <w:lang w:val="en-US"/>
        </w:rPr>
        <w:t>medium</w:t>
      </w:r>
      <w:r w:rsidRPr="005C65D2">
        <w:rPr>
          <w:sz w:val="28"/>
          <w:szCs w:val="28"/>
          <w:lang w:val="en-US"/>
        </w:rPr>
        <w:t>=</w:t>
      </w:r>
      <w:r w:rsidRPr="009A1554">
        <w:rPr>
          <w:sz w:val="28"/>
          <w:szCs w:val="28"/>
          <w:lang w:val="en-US"/>
        </w:rPr>
        <w:t>minpromtorg</w:t>
      </w:r>
      <w:r w:rsidRPr="005C65D2">
        <w:rPr>
          <w:sz w:val="28"/>
          <w:szCs w:val="28"/>
          <w:lang w:val="en-US"/>
        </w:rPr>
        <w:t>&amp;</w:t>
      </w:r>
      <w:r w:rsidRPr="009A1554">
        <w:rPr>
          <w:sz w:val="28"/>
          <w:szCs w:val="28"/>
          <w:lang w:val="en-US"/>
        </w:rPr>
        <w:t>utm</w:t>
      </w:r>
      <w:r w:rsidRPr="005C65D2">
        <w:rPr>
          <w:sz w:val="28"/>
          <w:szCs w:val="28"/>
          <w:lang w:val="en-US"/>
        </w:rPr>
        <w:t>_</w:t>
      </w:r>
      <w:r w:rsidRPr="009A1554">
        <w:rPr>
          <w:sz w:val="28"/>
          <w:szCs w:val="28"/>
          <w:lang w:val="en-US"/>
        </w:rPr>
        <w:t>campaign</w:t>
      </w:r>
      <w:r w:rsidRPr="005C65D2">
        <w:rPr>
          <w:sz w:val="28"/>
          <w:szCs w:val="28"/>
          <w:lang w:val="en-US"/>
        </w:rPr>
        <w:t>=</w:t>
      </w:r>
      <w:r w:rsidRPr="009A1554">
        <w:rPr>
          <w:sz w:val="28"/>
          <w:szCs w:val="28"/>
          <w:lang w:val="en-US"/>
        </w:rPr>
        <w:t>minpromtorg</w:t>
      </w:r>
      <w:r w:rsidRPr="005C65D2">
        <w:rPr>
          <w:sz w:val="28"/>
          <w:szCs w:val="28"/>
          <w:lang w:val="en-US"/>
        </w:rPr>
        <w:t>_</w:t>
      </w:r>
      <w:r w:rsidRPr="009A1554">
        <w:rPr>
          <w:sz w:val="28"/>
          <w:szCs w:val="28"/>
          <w:lang w:val="en-US"/>
        </w:rPr>
        <w:t>spravochnik</w:t>
      </w:r>
      <w:r w:rsidRPr="005C65D2">
        <w:rPr>
          <w:sz w:val="28"/>
          <w:szCs w:val="28"/>
          <w:lang w:val="en-US"/>
        </w:rPr>
        <w:t>_</w:t>
      </w:r>
      <w:r w:rsidRPr="009A1554">
        <w:rPr>
          <w:sz w:val="28"/>
          <w:szCs w:val="28"/>
          <w:lang w:val="en-US"/>
        </w:rPr>
        <w:t>intellektualnaya</w:t>
      </w:r>
      <w:r w:rsidRPr="005C65D2">
        <w:rPr>
          <w:sz w:val="28"/>
          <w:szCs w:val="28"/>
          <w:lang w:val="en-US"/>
        </w:rPr>
        <w:t>_</w:t>
      </w:r>
      <w:r w:rsidRPr="009A1554">
        <w:rPr>
          <w:sz w:val="28"/>
          <w:szCs w:val="28"/>
          <w:lang w:val="en-US"/>
        </w:rPr>
        <w:t>sobstvennost</w:t>
      </w:r>
      <w:r w:rsidRPr="005C65D2">
        <w:rPr>
          <w:sz w:val="28"/>
          <w:szCs w:val="28"/>
          <w:lang w:val="en-US"/>
        </w:rPr>
        <w:t xml:space="preserve">_ 05_23. </w:t>
      </w:r>
    </w:p>
    <w:p w:rsidR="00F143E6" w:rsidRPr="005C65D2" w:rsidRDefault="00F143E6" w:rsidP="00F143E6">
      <w:pPr>
        <w:jc w:val="both"/>
        <w:rPr>
          <w:rFonts w:ascii="PT Astra Serif" w:hAnsi="PT Astra Serif"/>
          <w:sz w:val="28"/>
          <w:lang w:val="en-US"/>
        </w:rPr>
      </w:pPr>
    </w:p>
    <w:p w:rsidR="00F6780B" w:rsidRPr="005C65D2" w:rsidRDefault="00F6780B" w:rsidP="0057229E">
      <w:pPr>
        <w:jc w:val="both"/>
        <w:rPr>
          <w:sz w:val="22"/>
          <w:szCs w:val="22"/>
          <w:lang w:val="en-US"/>
        </w:rPr>
      </w:pPr>
    </w:p>
    <w:sectPr w:rsidR="00F6780B" w:rsidRPr="005C65D2" w:rsidSect="006510D1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0D71" w:rsidRDefault="00630D71">
      <w:r>
        <w:separator/>
      </w:r>
    </w:p>
  </w:endnote>
  <w:endnote w:type="continuationSeparator" w:id="0">
    <w:p w:rsidR="00630D71" w:rsidRDefault="00630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BD26A92-AA37-43F4-BC27-59813E7875A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8FE78D0B-BCF3-4E60-87CE-F3C808FBC388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6E4B65FD-405F-46CB-AB4A-3A6520CCAEE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0D71" w:rsidRDefault="00630D71">
      <w:r>
        <w:separator/>
      </w:r>
    </w:p>
  </w:footnote>
  <w:footnote w:type="continuationSeparator" w:id="0">
    <w:p w:rsidR="00630D71" w:rsidRDefault="00630D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B1E9A"/>
    <w:multiLevelType w:val="hybridMultilevel"/>
    <w:tmpl w:val="3FF4DEB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033C4E"/>
    <w:multiLevelType w:val="hybridMultilevel"/>
    <w:tmpl w:val="E32A4E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A6548"/>
    <w:multiLevelType w:val="hybridMultilevel"/>
    <w:tmpl w:val="1EC0F4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DE7676"/>
    <w:multiLevelType w:val="hybridMultilevel"/>
    <w:tmpl w:val="A8707458"/>
    <w:lvl w:ilvl="0" w:tplc="25408DE2">
      <w:start w:val="1"/>
      <w:numFmt w:val="decimal"/>
      <w:lvlText w:val="%1."/>
      <w:lvlJc w:val="left"/>
      <w:pPr>
        <w:ind w:left="927" w:hanging="360"/>
      </w:pPr>
      <w:rPr>
        <w:rFonts w:ascii="PT Astra Serif" w:hAnsi="PT Astra Serif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6AB273C8"/>
    <w:multiLevelType w:val="hybridMultilevel"/>
    <w:tmpl w:val="12361D48"/>
    <w:lvl w:ilvl="0" w:tplc="A9EE87F6">
      <w:start w:val="1"/>
      <w:numFmt w:val="decimal"/>
      <w:lvlText w:val="%1."/>
      <w:lvlJc w:val="left"/>
      <w:pPr>
        <w:ind w:left="90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0"/>
        <w:sz w:val="28"/>
        <w:szCs w:val="28"/>
        <w:lang w:val="ru-RU" w:eastAsia="en-US" w:bidi="ar-SA"/>
      </w:rPr>
    </w:lvl>
    <w:lvl w:ilvl="1" w:tplc="621C4404">
      <w:numFmt w:val="bullet"/>
      <w:lvlText w:val="-"/>
      <w:lvlJc w:val="left"/>
      <w:pPr>
        <w:ind w:left="105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D7487984">
      <w:numFmt w:val="bullet"/>
      <w:lvlText w:val="•"/>
      <w:lvlJc w:val="left"/>
      <w:pPr>
        <w:ind w:left="2013" w:hanging="160"/>
      </w:pPr>
      <w:rPr>
        <w:rFonts w:hint="default"/>
        <w:lang w:val="ru-RU" w:eastAsia="en-US" w:bidi="ar-SA"/>
      </w:rPr>
    </w:lvl>
    <w:lvl w:ilvl="3" w:tplc="5C964B0E">
      <w:numFmt w:val="bullet"/>
      <w:lvlText w:val="•"/>
      <w:lvlJc w:val="left"/>
      <w:pPr>
        <w:ind w:left="2966" w:hanging="160"/>
      </w:pPr>
      <w:rPr>
        <w:rFonts w:hint="default"/>
        <w:lang w:val="ru-RU" w:eastAsia="en-US" w:bidi="ar-SA"/>
      </w:rPr>
    </w:lvl>
    <w:lvl w:ilvl="4" w:tplc="CD5011B4">
      <w:numFmt w:val="bullet"/>
      <w:lvlText w:val="•"/>
      <w:lvlJc w:val="left"/>
      <w:pPr>
        <w:ind w:left="3920" w:hanging="160"/>
      </w:pPr>
      <w:rPr>
        <w:rFonts w:hint="default"/>
        <w:lang w:val="ru-RU" w:eastAsia="en-US" w:bidi="ar-SA"/>
      </w:rPr>
    </w:lvl>
    <w:lvl w:ilvl="5" w:tplc="AC00206E">
      <w:numFmt w:val="bullet"/>
      <w:lvlText w:val="•"/>
      <w:lvlJc w:val="left"/>
      <w:pPr>
        <w:ind w:left="4873" w:hanging="160"/>
      </w:pPr>
      <w:rPr>
        <w:rFonts w:hint="default"/>
        <w:lang w:val="ru-RU" w:eastAsia="en-US" w:bidi="ar-SA"/>
      </w:rPr>
    </w:lvl>
    <w:lvl w:ilvl="6" w:tplc="5F9C60E8">
      <w:numFmt w:val="bullet"/>
      <w:lvlText w:val="•"/>
      <w:lvlJc w:val="left"/>
      <w:pPr>
        <w:ind w:left="5826" w:hanging="160"/>
      </w:pPr>
      <w:rPr>
        <w:rFonts w:hint="default"/>
        <w:lang w:val="ru-RU" w:eastAsia="en-US" w:bidi="ar-SA"/>
      </w:rPr>
    </w:lvl>
    <w:lvl w:ilvl="7" w:tplc="F80C97BE">
      <w:numFmt w:val="bullet"/>
      <w:lvlText w:val="•"/>
      <w:lvlJc w:val="left"/>
      <w:pPr>
        <w:ind w:left="6780" w:hanging="160"/>
      </w:pPr>
      <w:rPr>
        <w:rFonts w:hint="default"/>
        <w:lang w:val="ru-RU" w:eastAsia="en-US" w:bidi="ar-SA"/>
      </w:rPr>
    </w:lvl>
    <w:lvl w:ilvl="8" w:tplc="E57085F8">
      <w:numFmt w:val="bullet"/>
      <w:lvlText w:val="•"/>
      <w:lvlJc w:val="left"/>
      <w:pPr>
        <w:ind w:left="7733" w:hanging="160"/>
      </w:pPr>
      <w:rPr>
        <w:rFonts w:hint="default"/>
        <w:lang w:val="ru-RU" w:eastAsia="en-US" w:bidi="ar-SA"/>
      </w:rPr>
    </w:lvl>
  </w:abstractNum>
  <w:abstractNum w:abstractNumId="5">
    <w:nsid w:val="75045C12"/>
    <w:multiLevelType w:val="hybridMultilevel"/>
    <w:tmpl w:val="D3F86BA4"/>
    <w:lvl w:ilvl="0" w:tplc="CED20B42">
      <w:numFmt w:val="bullet"/>
      <w:lvlText w:val="-"/>
      <w:lvlJc w:val="left"/>
      <w:pPr>
        <w:ind w:left="16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7"/>
        <w:szCs w:val="27"/>
        <w:lang w:val="ru-RU" w:eastAsia="en-US" w:bidi="ar-SA"/>
      </w:rPr>
    </w:lvl>
    <w:lvl w:ilvl="1" w:tplc="40F43F06">
      <w:numFmt w:val="bullet"/>
      <w:lvlText w:val="•"/>
      <w:lvlJc w:val="left"/>
      <w:pPr>
        <w:ind w:left="1108" w:hanging="279"/>
      </w:pPr>
      <w:rPr>
        <w:rFonts w:hint="default"/>
        <w:lang w:val="ru-RU" w:eastAsia="en-US" w:bidi="ar-SA"/>
      </w:rPr>
    </w:lvl>
    <w:lvl w:ilvl="2" w:tplc="41C465DA">
      <w:numFmt w:val="bullet"/>
      <w:lvlText w:val="•"/>
      <w:lvlJc w:val="left"/>
      <w:pPr>
        <w:ind w:left="2056" w:hanging="279"/>
      </w:pPr>
      <w:rPr>
        <w:rFonts w:hint="default"/>
        <w:lang w:val="ru-RU" w:eastAsia="en-US" w:bidi="ar-SA"/>
      </w:rPr>
    </w:lvl>
    <w:lvl w:ilvl="3" w:tplc="DDB61F4C">
      <w:numFmt w:val="bullet"/>
      <w:lvlText w:val="•"/>
      <w:lvlJc w:val="left"/>
      <w:pPr>
        <w:ind w:left="3004" w:hanging="279"/>
      </w:pPr>
      <w:rPr>
        <w:rFonts w:hint="default"/>
        <w:lang w:val="ru-RU" w:eastAsia="en-US" w:bidi="ar-SA"/>
      </w:rPr>
    </w:lvl>
    <w:lvl w:ilvl="4" w:tplc="2D8C98D6">
      <w:numFmt w:val="bullet"/>
      <w:lvlText w:val="•"/>
      <w:lvlJc w:val="left"/>
      <w:pPr>
        <w:ind w:left="3952" w:hanging="279"/>
      </w:pPr>
      <w:rPr>
        <w:rFonts w:hint="default"/>
        <w:lang w:val="ru-RU" w:eastAsia="en-US" w:bidi="ar-SA"/>
      </w:rPr>
    </w:lvl>
    <w:lvl w:ilvl="5" w:tplc="EB98D0D4">
      <w:numFmt w:val="bullet"/>
      <w:lvlText w:val="•"/>
      <w:lvlJc w:val="left"/>
      <w:pPr>
        <w:ind w:left="4900" w:hanging="279"/>
      </w:pPr>
      <w:rPr>
        <w:rFonts w:hint="default"/>
        <w:lang w:val="ru-RU" w:eastAsia="en-US" w:bidi="ar-SA"/>
      </w:rPr>
    </w:lvl>
    <w:lvl w:ilvl="6" w:tplc="165284A8">
      <w:numFmt w:val="bullet"/>
      <w:lvlText w:val="•"/>
      <w:lvlJc w:val="left"/>
      <w:pPr>
        <w:ind w:left="5848" w:hanging="279"/>
      </w:pPr>
      <w:rPr>
        <w:rFonts w:hint="default"/>
        <w:lang w:val="ru-RU" w:eastAsia="en-US" w:bidi="ar-SA"/>
      </w:rPr>
    </w:lvl>
    <w:lvl w:ilvl="7" w:tplc="B15A4C3C">
      <w:numFmt w:val="bullet"/>
      <w:lvlText w:val="•"/>
      <w:lvlJc w:val="left"/>
      <w:pPr>
        <w:ind w:left="6796" w:hanging="279"/>
      </w:pPr>
      <w:rPr>
        <w:rFonts w:hint="default"/>
        <w:lang w:val="ru-RU" w:eastAsia="en-US" w:bidi="ar-SA"/>
      </w:rPr>
    </w:lvl>
    <w:lvl w:ilvl="8" w:tplc="EAB26AC6">
      <w:numFmt w:val="bullet"/>
      <w:lvlText w:val="•"/>
      <w:lvlJc w:val="left"/>
      <w:pPr>
        <w:ind w:left="7744" w:hanging="279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1EF9"/>
    <w:rsid w:val="00004286"/>
    <w:rsid w:val="000104CF"/>
    <w:rsid w:val="000117B5"/>
    <w:rsid w:val="000138EA"/>
    <w:rsid w:val="00016241"/>
    <w:rsid w:val="00016ED9"/>
    <w:rsid w:val="000237A8"/>
    <w:rsid w:val="000265B2"/>
    <w:rsid w:val="00026789"/>
    <w:rsid w:val="00027CE2"/>
    <w:rsid w:val="00033C32"/>
    <w:rsid w:val="00035DF1"/>
    <w:rsid w:val="000362F0"/>
    <w:rsid w:val="00037951"/>
    <w:rsid w:val="00044297"/>
    <w:rsid w:val="00046438"/>
    <w:rsid w:val="00050183"/>
    <w:rsid w:val="000572EE"/>
    <w:rsid w:val="00063B95"/>
    <w:rsid w:val="0006499E"/>
    <w:rsid w:val="00065862"/>
    <w:rsid w:val="0006588A"/>
    <w:rsid w:val="000760B8"/>
    <w:rsid w:val="0008333B"/>
    <w:rsid w:val="00083F10"/>
    <w:rsid w:val="000868DB"/>
    <w:rsid w:val="000A5AF4"/>
    <w:rsid w:val="000A62A1"/>
    <w:rsid w:val="000B2FE7"/>
    <w:rsid w:val="000C0378"/>
    <w:rsid w:val="000C2384"/>
    <w:rsid w:val="000C7119"/>
    <w:rsid w:val="000D05AA"/>
    <w:rsid w:val="000D3108"/>
    <w:rsid w:val="000D4A0D"/>
    <w:rsid w:val="000E5860"/>
    <w:rsid w:val="000F1311"/>
    <w:rsid w:val="000F3886"/>
    <w:rsid w:val="000F3C3B"/>
    <w:rsid w:val="000F4118"/>
    <w:rsid w:val="000F7A12"/>
    <w:rsid w:val="00104799"/>
    <w:rsid w:val="001057C5"/>
    <w:rsid w:val="00111FD4"/>
    <w:rsid w:val="00116445"/>
    <w:rsid w:val="001216A6"/>
    <w:rsid w:val="0012173C"/>
    <w:rsid w:val="001237B8"/>
    <w:rsid w:val="00124D2B"/>
    <w:rsid w:val="00126436"/>
    <w:rsid w:val="00131AD5"/>
    <w:rsid w:val="00137E0B"/>
    <w:rsid w:val="001404C4"/>
    <w:rsid w:val="0014373E"/>
    <w:rsid w:val="001465AB"/>
    <w:rsid w:val="00147B02"/>
    <w:rsid w:val="001641C2"/>
    <w:rsid w:val="00165EBA"/>
    <w:rsid w:val="0017054A"/>
    <w:rsid w:val="00180BFE"/>
    <w:rsid w:val="001817BF"/>
    <w:rsid w:val="00183CE6"/>
    <w:rsid w:val="0019282A"/>
    <w:rsid w:val="00193703"/>
    <w:rsid w:val="00195710"/>
    <w:rsid w:val="001A19E8"/>
    <w:rsid w:val="001B1D52"/>
    <w:rsid w:val="001B7BB8"/>
    <w:rsid w:val="001C1951"/>
    <w:rsid w:val="001D2B33"/>
    <w:rsid w:val="001D58F2"/>
    <w:rsid w:val="001D5F81"/>
    <w:rsid w:val="001E441D"/>
    <w:rsid w:val="001F2D92"/>
    <w:rsid w:val="001F2EE2"/>
    <w:rsid w:val="001F6520"/>
    <w:rsid w:val="00204054"/>
    <w:rsid w:val="00214C81"/>
    <w:rsid w:val="00215022"/>
    <w:rsid w:val="0022019E"/>
    <w:rsid w:val="002240A4"/>
    <w:rsid w:val="00227B3F"/>
    <w:rsid w:val="00230197"/>
    <w:rsid w:val="002400A0"/>
    <w:rsid w:val="00241B6B"/>
    <w:rsid w:val="0024237A"/>
    <w:rsid w:val="0024251A"/>
    <w:rsid w:val="00247109"/>
    <w:rsid w:val="00254B86"/>
    <w:rsid w:val="002917DC"/>
    <w:rsid w:val="002A11BC"/>
    <w:rsid w:val="002A22D2"/>
    <w:rsid w:val="002A7122"/>
    <w:rsid w:val="002B5412"/>
    <w:rsid w:val="002C4A51"/>
    <w:rsid w:val="002C78A5"/>
    <w:rsid w:val="002D4571"/>
    <w:rsid w:val="002D6FA8"/>
    <w:rsid w:val="002E1216"/>
    <w:rsid w:val="002E307B"/>
    <w:rsid w:val="002E3AD4"/>
    <w:rsid w:val="002F5B25"/>
    <w:rsid w:val="00300C23"/>
    <w:rsid w:val="00305F74"/>
    <w:rsid w:val="00310DF4"/>
    <w:rsid w:val="00311A2A"/>
    <w:rsid w:val="00315700"/>
    <w:rsid w:val="00320721"/>
    <w:rsid w:val="003368DB"/>
    <w:rsid w:val="00340E85"/>
    <w:rsid w:val="0034582A"/>
    <w:rsid w:val="00347429"/>
    <w:rsid w:val="003545BB"/>
    <w:rsid w:val="0035606F"/>
    <w:rsid w:val="0036331E"/>
    <w:rsid w:val="003929AC"/>
    <w:rsid w:val="003A68AF"/>
    <w:rsid w:val="003A7032"/>
    <w:rsid w:val="003B6026"/>
    <w:rsid w:val="003C47EF"/>
    <w:rsid w:val="003D76D2"/>
    <w:rsid w:val="003E2B00"/>
    <w:rsid w:val="003E38E6"/>
    <w:rsid w:val="003F6175"/>
    <w:rsid w:val="003F773C"/>
    <w:rsid w:val="00411385"/>
    <w:rsid w:val="00412BFD"/>
    <w:rsid w:val="00414AD5"/>
    <w:rsid w:val="00415191"/>
    <w:rsid w:val="0042412C"/>
    <w:rsid w:val="00440B7F"/>
    <w:rsid w:val="00441A07"/>
    <w:rsid w:val="0044775E"/>
    <w:rsid w:val="004517C9"/>
    <w:rsid w:val="00452A73"/>
    <w:rsid w:val="004530D5"/>
    <w:rsid w:val="00454477"/>
    <w:rsid w:val="0046565F"/>
    <w:rsid w:val="00465F30"/>
    <w:rsid w:val="0046691D"/>
    <w:rsid w:val="0047072F"/>
    <w:rsid w:val="00471CF9"/>
    <w:rsid w:val="00471D91"/>
    <w:rsid w:val="00472B25"/>
    <w:rsid w:val="00474B88"/>
    <w:rsid w:val="00475411"/>
    <w:rsid w:val="004759A4"/>
    <w:rsid w:val="00475E5E"/>
    <w:rsid w:val="00485B57"/>
    <w:rsid w:val="00493571"/>
    <w:rsid w:val="004976EF"/>
    <w:rsid w:val="004A1564"/>
    <w:rsid w:val="004A55F1"/>
    <w:rsid w:val="004A6460"/>
    <w:rsid w:val="004B209E"/>
    <w:rsid w:val="004B22B6"/>
    <w:rsid w:val="004C37AC"/>
    <w:rsid w:val="004C43A1"/>
    <w:rsid w:val="004D1DEB"/>
    <w:rsid w:val="004D64FD"/>
    <w:rsid w:val="004E42E6"/>
    <w:rsid w:val="004F04FE"/>
    <w:rsid w:val="004F1A78"/>
    <w:rsid w:val="005029BC"/>
    <w:rsid w:val="00504EC1"/>
    <w:rsid w:val="00505DF3"/>
    <w:rsid w:val="00512900"/>
    <w:rsid w:val="0051422F"/>
    <w:rsid w:val="005142F4"/>
    <w:rsid w:val="005165C2"/>
    <w:rsid w:val="00523B0F"/>
    <w:rsid w:val="00527062"/>
    <w:rsid w:val="00541AF5"/>
    <w:rsid w:val="00541DE1"/>
    <w:rsid w:val="005552F0"/>
    <w:rsid w:val="0057229E"/>
    <w:rsid w:val="005846D3"/>
    <w:rsid w:val="00590DE9"/>
    <w:rsid w:val="00595AC7"/>
    <w:rsid w:val="005B12C4"/>
    <w:rsid w:val="005C2B5A"/>
    <w:rsid w:val="005C65D2"/>
    <w:rsid w:val="005D5844"/>
    <w:rsid w:val="005E0E02"/>
    <w:rsid w:val="005E3E68"/>
    <w:rsid w:val="005E4780"/>
    <w:rsid w:val="005E72D7"/>
    <w:rsid w:val="005E7756"/>
    <w:rsid w:val="005E7F2A"/>
    <w:rsid w:val="005F54F0"/>
    <w:rsid w:val="005F6BF4"/>
    <w:rsid w:val="005F7E04"/>
    <w:rsid w:val="00602307"/>
    <w:rsid w:val="00602507"/>
    <w:rsid w:val="00602601"/>
    <w:rsid w:val="0060340E"/>
    <w:rsid w:val="00620276"/>
    <w:rsid w:val="00625FE3"/>
    <w:rsid w:val="00630D71"/>
    <w:rsid w:val="006310EB"/>
    <w:rsid w:val="00634D2D"/>
    <w:rsid w:val="0063720C"/>
    <w:rsid w:val="00641542"/>
    <w:rsid w:val="00641747"/>
    <w:rsid w:val="006463FD"/>
    <w:rsid w:val="006510D1"/>
    <w:rsid w:val="00660B34"/>
    <w:rsid w:val="00665BF7"/>
    <w:rsid w:val="0066747B"/>
    <w:rsid w:val="00684EBD"/>
    <w:rsid w:val="006A6011"/>
    <w:rsid w:val="006A6057"/>
    <w:rsid w:val="006A6708"/>
    <w:rsid w:val="006A7DAF"/>
    <w:rsid w:val="006B1B36"/>
    <w:rsid w:val="006B7122"/>
    <w:rsid w:val="006C1DAF"/>
    <w:rsid w:val="006C6795"/>
    <w:rsid w:val="006D1474"/>
    <w:rsid w:val="006D3328"/>
    <w:rsid w:val="006D56A8"/>
    <w:rsid w:val="006F3845"/>
    <w:rsid w:val="006F7ED9"/>
    <w:rsid w:val="00710591"/>
    <w:rsid w:val="0071396E"/>
    <w:rsid w:val="007149C4"/>
    <w:rsid w:val="007210A9"/>
    <w:rsid w:val="00730F58"/>
    <w:rsid w:val="00741D08"/>
    <w:rsid w:val="00741F26"/>
    <w:rsid w:val="0074661B"/>
    <w:rsid w:val="00763DB4"/>
    <w:rsid w:val="00774570"/>
    <w:rsid w:val="00776684"/>
    <w:rsid w:val="00785AE0"/>
    <w:rsid w:val="007A17D2"/>
    <w:rsid w:val="007B1F84"/>
    <w:rsid w:val="007B761E"/>
    <w:rsid w:val="007C2932"/>
    <w:rsid w:val="007C41DA"/>
    <w:rsid w:val="007D693F"/>
    <w:rsid w:val="007E2959"/>
    <w:rsid w:val="007E3B31"/>
    <w:rsid w:val="007E55CE"/>
    <w:rsid w:val="007E7584"/>
    <w:rsid w:val="007E773E"/>
    <w:rsid w:val="007E78F2"/>
    <w:rsid w:val="007F0C00"/>
    <w:rsid w:val="007F29EC"/>
    <w:rsid w:val="007F341A"/>
    <w:rsid w:val="00800870"/>
    <w:rsid w:val="00801C4E"/>
    <w:rsid w:val="008028B6"/>
    <w:rsid w:val="0081585D"/>
    <w:rsid w:val="00827289"/>
    <w:rsid w:val="00834F8B"/>
    <w:rsid w:val="00837266"/>
    <w:rsid w:val="00851773"/>
    <w:rsid w:val="00851F77"/>
    <w:rsid w:val="00855E41"/>
    <w:rsid w:val="00875E7A"/>
    <w:rsid w:val="008861F7"/>
    <w:rsid w:val="00895D6B"/>
    <w:rsid w:val="008A02D7"/>
    <w:rsid w:val="008A659B"/>
    <w:rsid w:val="008B64A0"/>
    <w:rsid w:val="008C3632"/>
    <w:rsid w:val="008C3BDF"/>
    <w:rsid w:val="008C4BF6"/>
    <w:rsid w:val="008C7189"/>
    <w:rsid w:val="008D3243"/>
    <w:rsid w:val="008D41B7"/>
    <w:rsid w:val="008E1C9F"/>
    <w:rsid w:val="008E752E"/>
    <w:rsid w:val="008F1611"/>
    <w:rsid w:val="008F5369"/>
    <w:rsid w:val="009164A2"/>
    <w:rsid w:val="00916E34"/>
    <w:rsid w:val="009414F2"/>
    <w:rsid w:val="00942727"/>
    <w:rsid w:val="009442A9"/>
    <w:rsid w:val="00945C55"/>
    <w:rsid w:val="0095774D"/>
    <w:rsid w:val="009757F2"/>
    <w:rsid w:val="00983091"/>
    <w:rsid w:val="00987E09"/>
    <w:rsid w:val="00991083"/>
    <w:rsid w:val="009931B8"/>
    <w:rsid w:val="009A1554"/>
    <w:rsid w:val="009A66F7"/>
    <w:rsid w:val="009B53C7"/>
    <w:rsid w:val="009B65D9"/>
    <w:rsid w:val="009E322D"/>
    <w:rsid w:val="009E500C"/>
    <w:rsid w:val="009E60EC"/>
    <w:rsid w:val="009F12BD"/>
    <w:rsid w:val="00A00472"/>
    <w:rsid w:val="00A017DD"/>
    <w:rsid w:val="00A0333D"/>
    <w:rsid w:val="00A06A77"/>
    <w:rsid w:val="00A10655"/>
    <w:rsid w:val="00A116CB"/>
    <w:rsid w:val="00A164EE"/>
    <w:rsid w:val="00A27240"/>
    <w:rsid w:val="00A40D35"/>
    <w:rsid w:val="00A417A5"/>
    <w:rsid w:val="00A42F3E"/>
    <w:rsid w:val="00A605F2"/>
    <w:rsid w:val="00A668B8"/>
    <w:rsid w:val="00A75A92"/>
    <w:rsid w:val="00A8175E"/>
    <w:rsid w:val="00A8342D"/>
    <w:rsid w:val="00A840A1"/>
    <w:rsid w:val="00A87046"/>
    <w:rsid w:val="00A90704"/>
    <w:rsid w:val="00A918EF"/>
    <w:rsid w:val="00AA5A95"/>
    <w:rsid w:val="00AA78C7"/>
    <w:rsid w:val="00AB102A"/>
    <w:rsid w:val="00AB2363"/>
    <w:rsid w:val="00AB25D1"/>
    <w:rsid w:val="00AB267A"/>
    <w:rsid w:val="00AC0AC0"/>
    <w:rsid w:val="00AC1D81"/>
    <w:rsid w:val="00AC4F01"/>
    <w:rsid w:val="00AC577F"/>
    <w:rsid w:val="00AD16E2"/>
    <w:rsid w:val="00AD34C0"/>
    <w:rsid w:val="00AD424E"/>
    <w:rsid w:val="00AD64C2"/>
    <w:rsid w:val="00AE4CFE"/>
    <w:rsid w:val="00AE5DEF"/>
    <w:rsid w:val="00AE6626"/>
    <w:rsid w:val="00AF07F6"/>
    <w:rsid w:val="00AF1725"/>
    <w:rsid w:val="00AF4E08"/>
    <w:rsid w:val="00B04AB1"/>
    <w:rsid w:val="00B11FD5"/>
    <w:rsid w:val="00B13964"/>
    <w:rsid w:val="00B15FA8"/>
    <w:rsid w:val="00B168FC"/>
    <w:rsid w:val="00B320F5"/>
    <w:rsid w:val="00B35BB4"/>
    <w:rsid w:val="00B36FF5"/>
    <w:rsid w:val="00B40F98"/>
    <w:rsid w:val="00B43807"/>
    <w:rsid w:val="00B52053"/>
    <w:rsid w:val="00B57808"/>
    <w:rsid w:val="00B61776"/>
    <w:rsid w:val="00B63F5F"/>
    <w:rsid w:val="00B7516E"/>
    <w:rsid w:val="00B810C1"/>
    <w:rsid w:val="00B81212"/>
    <w:rsid w:val="00B81434"/>
    <w:rsid w:val="00B847A8"/>
    <w:rsid w:val="00B9399F"/>
    <w:rsid w:val="00BA5B23"/>
    <w:rsid w:val="00BC2FEC"/>
    <w:rsid w:val="00BC3AE3"/>
    <w:rsid w:val="00BD110D"/>
    <w:rsid w:val="00BD24E0"/>
    <w:rsid w:val="00BE0003"/>
    <w:rsid w:val="00BF457D"/>
    <w:rsid w:val="00C24112"/>
    <w:rsid w:val="00C270B9"/>
    <w:rsid w:val="00C32608"/>
    <w:rsid w:val="00C33C6F"/>
    <w:rsid w:val="00C35738"/>
    <w:rsid w:val="00C40BFD"/>
    <w:rsid w:val="00C42B7F"/>
    <w:rsid w:val="00C47174"/>
    <w:rsid w:val="00C5249B"/>
    <w:rsid w:val="00C53D09"/>
    <w:rsid w:val="00C56603"/>
    <w:rsid w:val="00C61764"/>
    <w:rsid w:val="00C63EFB"/>
    <w:rsid w:val="00C91008"/>
    <w:rsid w:val="00C921CC"/>
    <w:rsid w:val="00C92357"/>
    <w:rsid w:val="00C96DB5"/>
    <w:rsid w:val="00C9730A"/>
    <w:rsid w:val="00CA38B1"/>
    <w:rsid w:val="00CA4AF5"/>
    <w:rsid w:val="00CA59E1"/>
    <w:rsid w:val="00CB1F8C"/>
    <w:rsid w:val="00CB4347"/>
    <w:rsid w:val="00CC25D0"/>
    <w:rsid w:val="00CC2C22"/>
    <w:rsid w:val="00CD207B"/>
    <w:rsid w:val="00CD3F51"/>
    <w:rsid w:val="00CD4B18"/>
    <w:rsid w:val="00CE12BD"/>
    <w:rsid w:val="00CE1414"/>
    <w:rsid w:val="00CE43FF"/>
    <w:rsid w:val="00CE4ED9"/>
    <w:rsid w:val="00CF1393"/>
    <w:rsid w:val="00CF5265"/>
    <w:rsid w:val="00D01137"/>
    <w:rsid w:val="00D34804"/>
    <w:rsid w:val="00D3574F"/>
    <w:rsid w:val="00D40DE6"/>
    <w:rsid w:val="00D4591C"/>
    <w:rsid w:val="00D50B6A"/>
    <w:rsid w:val="00D51B0E"/>
    <w:rsid w:val="00D53014"/>
    <w:rsid w:val="00D53EFE"/>
    <w:rsid w:val="00D54B4D"/>
    <w:rsid w:val="00D60FE4"/>
    <w:rsid w:val="00D67792"/>
    <w:rsid w:val="00D733CD"/>
    <w:rsid w:val="00D770E2"/>
    <w:rsid w:val="00D80B4F"/>
    <w:rsid w:val="00D82614"/>
    <w:rsid w:val="00D82B0D"/>
    <w:rsid w:val="00D86344"/>
    <w:rsid w:val="00D92DF7"/>
    <w:rsid w:val="00DA78A6"/>
    <w:rsid w:val="00DC53F0"/>
    <w:rsid w:val="00DD523F"/>
    <w:rsid w:val="00DD7D42"/>
    <w:rsid w:val="00DE42FA"/>
    <w:rsid w:val="00DF0DD0"/>
    <w:rsid w:val="00DF1F3B"/>
    <w:rsid w:val="00DF244F"/>
    <w:rsid w:val="00DF2528"/>
    <w:rsid w:val="00E02DB9"/>
    <w:rsid w:val="00E17DE6"/>
    <w:rsid w:val="00E2336F"/>
    <w:rsid w:val="00E23922"/>
    <w:rsid w:val="00E245A9"/>
    <w:rsid w:val="00E358EA"/>
    <w:rsid w:val="00E64054"/>
    <w:rsid w:val="00E65454"/>
    <w:rsid w:val="00E66518"/>
    <w:rsid w:val="00E6651C"/>
    <w:rsid w:val="00E722EE"/>
    <w:rsid w:val="00E85262"/>
    <w:rsid w:val="00E87BBC"/>
    <w:rsid w:val="00E94EAD"/>
    <w:rsid w:val="00E97431"/>
    <w:rsid w:val="00EA6134"/>
    <w:rsid w:val="00EB57A1"/>
    <w:rsid w:val="00ED6CBB"/>
    <w:rsid w:val="00ED6DE8"/>
    <w:rsid w:val="00EE6640"/>
    <w:rsid w:val="00EF31ED"/>
    <w:rsid w:val="00EF3882"/>
    <w:rsid w:val="00F01E71"/>
    <w:rsid w:val="00F02B1B"/>
    <w:rsid w:val="00F10268"/>
    <w:rsid w:val="00F143E6"/>
    <w:rsid w:val="00F15464"/>
    <w:rsid w:val="00F20D0A"/>
    <w:rsid w:val="00F2198E"/>
    <w:rsid w:val="00F3144A"/>
    <w:rsid w:val="00F34A81"/>
    <w:rsid w:val="00F3603C"/>
    <w:rsid w:val="00F6252B"/>
    <w:rsid w:val="00F65840"/>
    <w:rsid w:val="00F6780B"/>
    <w:rsid w:val="00F77385"/>
    <w:rsid w:val="00F907BD"/>
    <w:rsid w:val="00F969F4"/>
    <w:rsid w:val="00FA077A"/>
    <w:rsid w:val="00FA0A9D"/>
    <w:rsid w:val="00FA12F5"/>
    <w:rsid w:val="00FA3931"/>
    <w:rsid w:val="00FB39E5"/>
    <w:rsid w:val="00FC235E"/>
    <w:rsid w:val="00FC5DEA"/>
    <w:rsid w:val="00FC71CF"/>
    <w:rsid w:val="00FD09C4"/>
    <w:rsid w:val="00FD279E"/>
    <w:rsid w:val="00FD35F7"/>
    <w:rsid w:val="00FE0244"/>
    <w:rsid w:val="00FF6AE8"/>
    <w:rsid w:val="00FF72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40BF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ad">
    <w:name w:val="No Spacing"/>
    <w:uiPriority w:val="1"/>
    <w:qFormat/>
    <w:rsid w:val="00026789"/>
  </w:style>
  <w:style w:type="paragraph" w:styleId="ae">
    <w:name w:val="List Paragraph"/>
    <w:basedOn w:val="a"/>
    <w:uiPriority w:val="34"/>
    <w:qFormat/>
    <w:rsid w:val="00E23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78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A91FC-2F76-4962-BD6E-7DEEB637A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43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1216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Закупки</cp:lastModifiedBy>
  <cp:revision>15</cp:revision>
  <cp:lastPrinted>2020-12-30T07:10:00Z</cp:lastPrinted>
  <dcterms:created xsi:type="dcterms:W3CDTF">2023-06-22T11:50:00Z</dcterms:created>
  <dcterms:modified xsi:type="dcterms:W3CDTF">2023-06-27T10:41:00Z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